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B58" w:rsidRDefault="007F3E01" w:rsidP="00836E10">
      <w:pPr>
        <w:tabs>
          <w:tab w:val="left" w:pos="5103"/>
          <w:tab w:val="left" w:pos="5387"/>
        </w:tabs>
        <w:rPr>
          <w:lang w:val="en-US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968F8F8" wp14:editId="1B23FDE4">
                <wp:simplePos x="0" y="0"/>
                <wp:positionH relativeFrom="column">
                  <wp:posOffset>3596640</wp:posOffset>
                </wp:positionH>
                <wp:positionV relativeFrom="paragraph">
                  <wp:posOffset>4125595</wp:posOffset>
                </wp:positionV>
                <wp:extent cx="3141980" cy="807085"/>
                <wp:effectExtent l="0" t="0" r="0" b="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1980" cy="807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65F2F" w:rsidRPr="00565F2F" w:rsidRDefault="00565F2F" w:rsidP="00565F2F">
                            <w:pPr>
                              <w:jc w:val="center"/>
                              <w:rPr>
                                <w:b/>
                                <w:noProof/>
                                <w:color w:val="FF0000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36E10">
                              <w:rPr>
                                <w:b/>
                                <w:color w:val="FF0000"/>
                                <w:sz w:val="56"/>
                                <w:szCs w:val="56"/>
                                <w:lang w:val="bg-BG"/>
                                <w14:textOutline w14:w="11112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ЧИСТА ВОДА</w:t>
                            </w:r>
                            <w:r w:rsidR="00836E10" w:rsidRPr="00836E10">
                              <w:rPr>
                                <w:b/>
                                <w:color w:val="FF0000"/>
                                <w:sz w:val="56"/>
                                <w:szCs w:val="56"/>
                                <w:lang w:val="bg-BG"/>
                                <w14:textOutline w14:w="11112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2" o:spid="_x0000_s1026" type="#_x0000_t202" style="position:absolute;left:0;text-align:left;margin-left:283.2pt;margin-top:324.85pt;width:247.4pt;height:63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" filled="f" stroked="f">
                <v:textbox>
                  <w:txbxContent>
                    <w:p w:rsidR="00565F2F" w:rsidRPr="00565F2F" w:rsidRDefault="00565F2F" w:rsidP="00565F2F">
                      <w:pPr>
                        <w:jc w:val="center"/>
                        <w:rPr>
                          <w:b/>
                          <w:noProof/>
                          <w:color w:val="FF0000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36E10">
                        <w:rPr>
                          <w:b/>
                          <w:color w:val="FF0000"/>
                          <w:sz w:val="56"/>
                          <w:szCs w:val="56"/>
                          <w:lang w:val="bg-BG"/>
                          <w14:textOutline w14:w="11112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ЧИСТА ВОДА</w:t>
                      </w:r>
                      <w:r w:rsidR="00836E10" w:rsidRPr="00836E10">
                        <w:rPr>
                          <w:b/>
                          <w:color w:val="FF0000"/>
                          <w:sz w:val="56"/>
                          <w:szCs w:val="56"/>
                          <w:lang w:val="bg-BG"/>
                          <w14:textOutline w14:w="11112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79347B9" wp14:editId="18337700">
                <wp:simplePos x="0" y="0"/>
                <wp:positionH relativeFrom="column">
                  <wp:posOffset>3814445</wp:posOffset>
                </wp:positionH>
                <wp:positionV relativeFrom="paragraph">
                  <wp:posOffset>5402580</wp:posOffset>
                </wp:positionV>
                <wp:extent cx="2924175" cy="904875"/>
                <wp:effectExtent l="0" t="0" r="9525" b="9525"/>
                <wp:wrapNone/>
                <wp:docPr id="26" name="Текстово поле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4175" cy="904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A3F" w:rsidRPr="007F3E01" w:rsidRDefault="00227A3F" w:rsidP="00227A3F">
                            <w:pPr>
                              <w:jc w:val="center"/>
                              <w:rPr>
                                <w:b/>
                                <w:color w:val="FF0000"/>
                                <w:sz w:val="24"/>
                                <w:szCs w:val="24"/>
                                <w:lang w:val="bg-BG"/>
                              </w:rPr>
                            </w:pPr>
                            <w:r w:rsidRPr="007F3E01">
                              <w:rPr>
                                <w:b/>
                                <w:color w:val="FF0000"/>
                                <w:sz w:val="24"/>
                                <w:szCs w:val="24"/>
                                <w:lang w:val="bg-BG"/>
                              </w:rPr>
                              <w:t>ИЗГОТВИЛ:</w:t>
                            </w:r>
                          </w:p>
                          <w:p w:rsidR="00227A3F" w:rsidRPr="007F3E01" w:rsidRDefault="00227A3F" w:rsidP="00227A3F">
                            <w:pPr>
                              <w:jc w:val="center"/>
                              <w:rPr>
                                <w:b/>
                                <w:color w:val="FF0000"/>
                                <w:sz w:val="24"/>
                                <w:szCs w:val="24"/>
                                <w:lang w:val="bg-BG"/>
                              </w:rPr>
                            </w:pPr>
                            <w:r w:rsidRPr="007F3E01">
                              <w:rPr>
                                <w:b/>
                                <w:color w:val="FF0000"/>
                                <w:sz w:val="24"/>
                                <w:szCs w:val="24"/>
                                <w:lang w:val="bg-BG"/>
                              </w:rPr>
                              <w:t>КЛУБ „ С КОМПЮТЪРА НА ТИ“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Текстово поле 26" o:spid="_x0000_s1027" type="#_x0000_t202" style="position:absolute;left:0;text-align:left;margin-left:300.35pt;margin-top:425.4pt;width:230.25pt;height:71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" fillcolor="white [3201]" stroked="f" strokeweight=".5pt">
                <v:textbox>
                  <w:txbxContent>
                    <w:p w:rsidR="00227A3F" w:rsidRPr="007F3E01" w:rsidRDefault="00227A3F" w:rsidP="00227A3F">
                      <w:pPr>
                        <w:jc w:val="center"/>
                        <w:rPr>
                          <w:b/>
                          <w:color w:val="FF0000"/>
                          <w:sz w:val="24"/>
                          <w:szCs w:val="24"/>
                          <w:lang w:val="bg-BG"/>
                        </w:rPr>
                      </w:pPr>
                      <w:r w:rsidRPr="007F3E01">
                        <w:rPr>
                          <w:b/>
                          <w:color w:val="FF0000"/>
                          <w:sz w:val="24"/>
                          <w:szCs w:val="24"/>
                          <w:lang w:val="bg-BG"/>
                        </w:rPr>
                        <w:t>ИЗГОТВИЛ:</w:t>
                      </w:r>
                    </w:p>
                    <w:p w:rsidR="00227A3F" w:rsidRPr="007F3E01" w:rsidRDefault="00227A3F" w:rsidP="00227A3F">
                      <w:pPr>
                        <w:jc w:val="center"/>
                        <w:rPr>
                          <w:b/>
                          <w:color w:val="FF0000"/>
                          <w:sz w:val="24"/>
                          <w:szCs w:val="24"/>
                          <w:lang w:val="bg-BG"/>
                        </w:rPr>
                      </w:pPr>
                      <w:r w:rsidRPr="007F3E01">
                        <w:rPr>
                          <w:b/>
                          <w:color w:val="FF0000"/>
                          <w:sz w:val="24"/>
                          <w:szCs w:val="24"/>
                          <w:lang w:val="bg-BG"/>
                        </w:rPr>
                        <w:t>КЛУБ „ С КОМПЮТЪРА НА ТИ“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bg-BG" w:eastAsia="bg-BG"/>
        </w:rPr>
        <w:drawing>
          <wp:anchor distT="0" distB="0" distL="114300" distR="114300" simplePos="0" relativeHeight="251652608" behindDoc="0" locked="0" layoutInCell="1" allowOverlap="1" wp14:anchorId="276456F2" wp14:editId="4F684918">
            <wp:simplePos x="0" y="0"/>
            <wp:positionH relativeFrom="margin">
              <wp:posOffset>7187565</wp:posOffset>
            </wp:positionH>
            <wp:positionV relativeFrom="margin">
              <wp:posOffset>4584065</wp:posOffset>
            </wp:positionV>
            <wp:extent cx="2540000" cy="1666240"/>
            <wp:effectExtent l="38100" t="38100" r="88900" b="86360"/>
            <wp:wrapThrough wrapText="bothSides">
              <wp:wrapPolygon edited="0">
                <wp:start x="0" y="-494"/>
                <wp:lineTo x="-324" y="-247"/>
                <wp:lineTo x="-324" y="21732"/>
                <wp:lineTo x="0" y="22473"/>
                <wp:lineTo x="21870" y="22473"/>
                <wp:lineTo x="22194" y="19756"/>
                <wp:lineTo x="22194" y="3704"/>
                <wp:lineTo x="21870" y="0"/>
                <wp:lineTo x="21870" y="-494"/>
                <wp:lineTo x="0" y="-494"/>
              </wp:wrapPolygon>
            </wp:wrapThrough>
            <wp:docPr id="41" name="Picture 41" descr="Резултат с изображение за „брошура за 22 март ден на водата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езултат с изображение за „брошура за 22 март ден на водата“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66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609B">
        <w:rPr>
          <w:noProof/>
          <w:lang w:val="bg-BG" w:eastAsia="bg-BG"/>
        </w:rPr>
        <w:drawing>
          <wp:anchor distT="0" distB="0" distL="114300" distR="114300" simplePos="0" relativeHeight="251653632" behindDoc="0" locked="0" layoutInCell="1" allowOverlap="1" wp14:anchorId="3F9C3171" wp14:editId="66219F41">
            <wp:simplePos x="0" y="0"/>
            <wp:positionH relativeFrom="margin">
              <wp:posOffset>7319645</wp:posOffset>
            </wp:positionH>
            <wp:positionV relativeFrom="page">
              <wp:posOffset>3100705</wp:posOffset>
            </wp:positionV>
            <wp:extent cx="2362835" cy="1653540"/>
            <wp:effectExtent l="0" t="0" r="0" b="3810"/>
            <wp:wrapThrough wrapText="bothSides">
              <wp:wrapPolygon edited="0">
                <wp:start x="0" y="0"/>
                <wp:lineTo x="0" y="21401"/>
                <wp:lineTo x="21420" y="21401"/>
                <wp:lineTo x="21420" y="0"/>
                <wp:lineTo x="0" y="0"/>
              </wp:wrapPolygon>
            </wp:wrapThrough>
            <wp:docPr id="42" name="Picture 42" descr="Резултат с изображение за „брошура за 22 март ден на водата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езултат с изображение за „брошура за 22 март ден на водата“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835" cy="165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609B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2E76D56" wp14:editId="735A4538">
                <wp:simplePos x="0" y="0"/>
                <wp:positionH relativeFrom="page">
                  <wp:posOffset>7667625</wp:posOffset>
                </wp:positionH>
                <wp:positionV relativeFrom="paragraph">
                  <wp:posOffset>744855</wp:posOffset>
                </wp:positionV>
                <wp:extent cx="2686050" cy="104775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6050" cy="1047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356D" w:rsidRPr="00AB3FCF" w:rsidRDefault="0088356D">
                            <w:pPr>
                              <w:rPr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AB3FCF">
                              <w:rPr>
                                <w:rFonts w:eastAsia="Calibri"/>
                                <w:color w:val="auto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  <w:t>Световният ден на водата – 22 март се провежда всяка година, за да се фокусира вниманието върху важността на този незаменим природен ресурс.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left:0;text-align:left;margin-left:603.75pt;margin-top:58.65pt;width:211.5pt;height:82.5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" fillcolor="white [3201]" stroked="f" strokeweight=".5pt">
                <v:textbox>
                  <w:txbxContent>
                    <w:p w:rsidR="0088356D" w:rsidRPr="00AB3FCF" w:rsidRDefault="0088356D">
                      <w:pPr>
                        <w:rPr>
                          <w:color w:val="auto"/>
                          <w:sz w:val="24"/>
                          <w:szCs w:val="24"/>
                        </w:rPr>
                      </w:pPr>
                      <w:r w:rsidRPr="00AB3FCF">
                        <w:rPr>
                          <w:rFonts w:eastAsia="Calibri"/>
                          <w:color w:val="auto"/>
                          <w:kern w:val="0"/>
                          <w:sz w:val="24"/>
                          <w:szCs w:val="24"/>
                          <w:lang w:val="bg-BG" w:eastAsia="en-US"/>
                        </w:rPr>
                        <w:t>Световният ден на водата – 22 март се провежда всяка година, за да се фокусира вниманието върху важността на този незаменим природен ресурс.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93738">
        <w:rPr>
          <w:noProof/>
          <w:lang w:val="bg-BG" w:eastAsia="bg-BG"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691E7266" wp14:editId="5017930A">
                <wp:simplePos x="0" y="0"/>
                <wp:positionH relativeFrom="page">
                  <wp:posOffset>4124326</wp:posOffset>
                </wp:positionH>
                <wp:positionV relativeFrom="page">
                  <wp:posOffset>828675</wp:posOffset>
                </wp:positionV>
                <wp:extent cx="3046730" cy="171450"/>
                <wp:effectExtent l="0" t="0" r="1270" b="0"/>
                <wp:wrapNone/>
                <wp:docPr id="6" name="Group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6730" cy="171450"/>
                          <a:chOff x="25146000" y="20116800"/>
                          <a:chExt cx="2139696" cy="82296"/>
                        </a:xfrm>
                      </wpg:grpSpPr>
                      <wps:wsp>
                        <wps:cNvPr id="14" name="Rectangle 265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25146000" y="20116800"/>
                            <a:ext cx="713232" cy="82296"/>
                          </a:xfrm>
                          <a:prstGeom prst="rect">
                            <a:avLst/>
                          </a:prstGeom>
                          <a:solidFill>
                            <a:srgbClr val="4F81BD">
                              <a:lumMod val="7500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20" name="Rectangle 266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25859232" y="20116800"/>
                            <a:ext cx="713232" cy="82296"/>
                          </a:xfrm>
                          <a:prstGeom prst="rect">
                            <a:avLst/>
                          </a:prstGeom>
                          <a:solidFill>
                            <a:srgbClr val="4F81BD">
                              <a:lumMod val="40000"/>
                              <a:lumOff val="6000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21" name="Rectangle 267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26572464" y="20116800"/>
                            <a:ext cx="713232" cy="82296"/>
                          </a:xfrm>
                          <a:prstGeom prst="rect">
                            <a:avLst/>
                          </a:prstGeom>
                          <a:solidFill>
                            <a:srgbClr val="00206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2FD11294" id="Group 264" o:spid="_x0000_s1026" style="position:absolute;margin-left:324.75pt;margin-top:65.25pt;width:239.9pt;height:13.5pt;z-index:251654656;mso-position-horizontal-relative:page;mso-position-vertical-relative:page" coordorigin="251460,201168" coordsize="21396,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">
                <v:rect id="Rectangle 265" o:spid="_x0000_s1027" style="position:absolute;left:251460;top:201168;width:7132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QW98IA&#10;AADbAAAADwAAAGRycy9kb3ducmV2LnhtbERPTYvCMBC9L+x/CCN4EU1X3F2tRhFB3JNiFbyOzdgU&#10;m0lpotZ/v1kQ9jaP9zmzRWsrcafGl44VfAwSEMS50yUXCo6HdX8MwgdkjZVjUvAkD4v5+9sMU+0e&#10;vKd7FgoRQ9inqMCEUKdS+tyQRT9wNXHkLq6xGCJsCqkbfMRwW8lhknxJiyXHBoM1rQzl1+xmFew2&#10;l/OkvZ0On+vJ+bQ3m972O9sq1e20yymIQG34F7/cPzrOH8HfL/EAO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xBb3wgAAANsAAAAPAAAAAAAAAAAAAAAAAJgCAABkcnMvZG93&#10;bnJldi54bWxQSwUGAAAAAAQABAD1AAAAhwMAAAAA&#10;" fillcolor="#376092" stroked="f" strokeweight="0" insetpen="t">
                  <v:shadow color="#ccc"/>
                  <o:lock v:ext="edit" shapetype="t"/>
                  <v:textbox inset="2.88pt,2.88pt,2.88pt,2.88pt"/>
                </v:rect>
                <v:rect id="Rectangle 266" o:spid="_x0000_s1028" style="position:absolute;left:258592;top:201168;width:7132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fYYcAA&#10;AADbAAAADwAAAGRycy9kb3ducmV2LnhtbERPTWuDQBC9B/oflin0lqy1pASbVUqgNDQXNcXz4E5V&#10;6s4ad6P232cPgR4f73ufLaYXE42us6zgeROBIK6t7rhR8H3+WO9AOI+ssbdMCv7IQZY+rPaYaDtz&#10;QVPpGxFC2CWooPV+SKR0dUsG3cYOxIH7saNBH+DYSD3iHMJNL+MoepUGOw4NLQ50aKn+La9Ggf66&#10;HKq8iF58lV8K4i2fSvxU6ulxeX8D4Wnx/+K7+6gVxGF9+BJ+gEx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XfYYcAAAADbAAAADwAAAAAAAAAAAAAAAACYAgAAZHJzL2Rvd25y&#10;ZXYueG1sUEsFBgAAAAAEAAQA9QAAAIUDAAAAAA==&#10;" fillcolor="#b9cde5" stroked="f" strokeweight="0" insetpen="t">
                  <v:shadow color="#ccc"/>
                  <o:lock v:ext="edit" shapetype="t"/>
                  <v:textbox inset="2.88pt,2.88pt,2.88pt,2.88pt"/>
                </v:rect>
                <v:rect id="Rectangle 267" o:spid="_x0000_s1029" style="position:absolute;left:265724;top:201168;width:7132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dbyMIA&#10;AADbAAAADwAAAGRycy9kb3ducmV2LnhtbESPQYvCMBSE78L+h/AEL6JJRZe1GkUWXLxa3QVvj+bZ&#10;FpuX0kTt/nsjCB6HmfmGWa47W4sbtb5yrCEZKxDEuTMVFxqOh+3oC4QPyAZrx6ThnzysVx+9JabG&#10;3XlPtywUIkLYp6ihDKFJpfR5SRb92DXE0Tu71mKIsi2kafEe4baWE6U+pcWK40KJDX2XlF+yq9Vw&#10;Hqrrr6RZ9jc16iSTH3M8bOZaD/rdZgEiUBfe4Vd7ZzRMEnh+iT9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51vIwgAAANsAAAAPAAAAAAAAAAAAAAAAAJgCAABkcnMvZG93&#10;bnJldi54bWxQSwUGAAAAAAQABAD1AAAAhwMAAAAA&#10;" fillcolor="#002060" stroked="f" strokeweight="0" insetpen="t">
                  <v:shadow color="#ccc"/>
                  <o:lock v:ext="edit" shapetype="t"/>
                  <v:textbox inset="2.88pt,2.88pt,2.88pt,2.88pt"/>
                </v:rect>
                <w10:wrap anchorx="page" anchory="page"/>
              </v:group>
            </w:pict>
          </mc:Fallback>
        </mc:AlternateContent>
      </w:r>
      <w:r w:rsidR="00093738">
        <w:rPr>
          <w:noProof/>
          <w:lang w:val="bg-BG" w:eastAsia="bg-BG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3370B442" wp14:editId="05C028B6">
                <wp:simplePos x="0" y="0"/>
                <wp:positionH relativeFrom="page">
                  <wp:posOffset>4314825</wp:posOffset>
                </wp:positionH>
                <wp:positionV relativeFrom="page">
                  <wp:posOffset>4181475</wp:posOffset>
                </wp:positionV>
                <wp:extent cx="2844165" cy="180975"/>
                <wp:effectExtent l="0" t="0" r="0" b="9525"/>
                <wp:wrapNone/>
                <wp:docPr id="52" name="Group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44165" cy="180975"/>
                          <a:chOff x="25146000" y="20116800"/>
                          <a:chExt cx="2139696" cy="82296"/>
                        </a:xfrm>
                      </wpg:grpSpPr>
                      <wps:wsp>
                        <wps:cNvPr id="54" name="Rectangle 265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25146000" y="20116800"/>
                            <a:ext cx="713232" cy="82296"/>
                          </a:xfrm>
                          <a:prstGeom prst="rect">
                            <a:avLst/>
                          </a:prstGeom>
                          <a:solidFill>
                            <a:srgbClr val="4F81BD">
                              <a:lumMod val="7500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55" name="Rectangle 266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25859232" y="20116800"/>
                            <a:ext cx="713232" cy="82296"/>
                          </a:xfrm>
                          <a:prstGeom prst="rect">
                            <a:avLst/>
                          </a:prstGeom>
                          <a:solidFill>
                            <a:srgbClr val="4F81BD">
                              <a:lumMod val="40000"/>
                              <a:lumOff val="6000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56" name="Rectangle 267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26572464" y="20116800"/>
                            <a:ext cx="713232" cy="82296"/>
                          </a:xfrm>
                          <a:prstGeom prst="rect">
                            <a:avLst/>
                          </a:prstGeom>
                          <a:solidFill>
                            <a:srgbClr val="00206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28F68B47" id="Group 264" o:spid="_x0000_s1026" style="position:absolute;margin-left:339.75pt;margin-top:329.25pt;width:223.95pt;height:14.25pt;z-index:251656704;mso-position-horizontal-relative:page;mso-position-vertical-relative:page" coordorigin="251460,201168" coordsize="21396,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">
                <v:rect id="Rectangle 265" o:spid="_x0000_s1027" style="position:absolute;left:251460;top:201168;width:7132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6vN8QA&#10;AADbAAAADwAAAGRycy9kb3ducmV2LnhtbESPQWsCMRSE7wX/Q3hCL0WzSq26GkUE0ZPFVfD63Dw3&#10;i5uXZRN1++8bodDjMDPfMPNlayvxoMaXjhUM+gkI4tzpkgsFp+OmNwHhA7LGyjEp+CEPy0XnbY6p&#10;dk8+0CMLhYgQ9ikqMCHUqZQ+N2TR911NHL2rayyGKJtC6gafEW4rOUySL2mx5LhgsKa1ofyW3a2C&#10;7+31Mm3v5+NoM72cD2b7sR9ne6Xeu+1qBiJQG/7Df+2dVjD6hNeX+APk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urzfEAAAA2wAAAA8AAAAAAAAAAAAAAAAAmAIAAGRycy9k&#10;b3ducmV2LnhtbFBLBQYAAAAABAAEAPUAAACJAwAAAAA=&#10;" fillcolor="#376092" stroked="f" strokeweight="0" insetpen="t">
                  <v:shadow color="#ccc"/>
                  <o:lock v:ext="edit" shapetype="t"/>
                  <v:textbox inset="2.88pt,2.88pt,2.88pt,2.88pt"/>
                </v:rect>
                <v:rect id="Rectangle 266" o:spid="_x0000_s1028" style="position:absolute;left:258592;top:201168;width:7132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YIhMMA&#10;AADbAAAADwAAAGRycy9kb3ducmV2LnhtbESPQWvCQBSE70L/w/IEb7pRSZHUTShCsdiLieL5kX1N&#10;QrNvY3abxH/fLRR6HGbmG2afTaYVA/WusaxgvYpAEJdWN1wpuF7eljsQziNrbC2Tggc5yNKn2R4T&#10;bUfOaSh8JQKEXYIKau+7REpX1mTQrWxHHLxP2xv0QfaV1D2OAW5auYmiZ2mw4bBQY0eHmsqv4tso&#10;0Kf74XbOo62/ne85ccwfBR6VWsyn1xcQnib/H/5rv2sFcQy/X8IPkO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QYIhMMAAADbAAAADwAAAAAAAAAAAAAAAACYAgAAZHJzL2Rv&#10;d25yZXYueG1sUEsFBgAAAAAEAAQA9QAAAIgDAAAAAA==&#10;" fillcolor="#b9cde5" stroked="f" strokeweight="0" insetpen="t">
                  <v:shadow color="#ccc"/>
                  <o:lock v:ext="edit" shapetype="t"/>
                  <v:textbox inset="2.88pt,2.88pt,2.88pt,2.88pt"/>
                </v:rect>
                <v:rect id="Rectangle 267" o:spid="_x0000_s1029" style="position:absolute;left:265724;top:201168;width:7132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iwwcQA&#10;AADbAAAADwAAAGRycy9kb3ducmV2LnhtbESPS2vDMBCE74X+B7GBXEoiuTQhcaKEUGjotc4Dclus&#10;jW1irYwlP/rvq0Khx2FmvmG2+9HWoqfWV441JHMFgjh3puJCw/n0MVuB8AHZYO2YNHyTh/3u+WmL&#10;qXEDf1GfhUJECPsUNZQhNKmUPi/Jop+7hjh6d9daDFG2hTQtDhFua/mq1FJarDgulNjQe0n5I+us&#10;hvuL6i6SFtn1zaibTI7mfDqstZ5OxsMGRKAx/If/2p9Gw2IJv1/iD5C7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IsMHEAAAA2wAAAA8AAAAAAAAAAAAAAAAAmAIAAGRycy9k&#10;b3ducmV2LnhtbFBLBQYAAAAABAAEAPUAAACJAwAAAAA=&#10;" fillcolor="#002060" stroked="f" strokeweight="0" insetpen="t">
                  <v:shadow color="#ccc"/>
                  <o:lock v:ext="edit" shapetype="t"/>
                  <v:textbox inset="2.88pt,2.88pt,2.88pt,2.88pt"/>
                </v:rect>
                <w10:wrap anchorx="page" anchory="page"/>
              </v:group>
            </w:pict>
          </mc:Fallback>
        </mc:AlternateContent>
      </w:r>
      <w:r w:rsidR="00093738">
        <w:rPr>
          <w:noProof/>
          <w:lang w:val="bg-BG" w:eastAsia="bg-BG"/>
        </w:rPr>
        <mc:AlternateContent>
          <mc:Choice Requires="wpg">
            <w:drawing>
              <wp:anchor distT="0" distB="0" distL="114300" distR="114300" simplePos="0" relativeHeight="251642880" behindDoc="0" locked="0" layoutInCell="1" allowOverlap="1" wp14:anchorId="37E694B3" wp14:editId="23E374EA">
                <wp:simplePos x="0" y="0"/>
                <wp:positionH relativeFrom="page">
                  <wp:posOffset>7705725</wp:posOffset>
                </wp:positionH>
                <wp:positionV relativeFrom="page">
                  <wp:posOffset>1476375</wp:posOffset>
                </wp:positionV>
                <wp:extent cx="2619375" cy="171450"/>
                <wp:effectExtent l="0" t="0" r="9525" b="0"/>
                <wp:wrapNone/>
                <wp:docPr id="31" name="Group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19375" cy="171450"/>
                          <a:chOff x="25146000" y="20116800"/>
                          <a:chExt cx="2139696" cy="82296"/>
                        </a:xfrm>
                      </wpg:grpSpPr>
                      <wps:wsp>
                        <wps:cNvPr id="32" name="Rectangle 265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25146000" y="20116800"/>
                            <a:ext cx="713232" cy="82296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33" name="Rectangle 266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25859232" y="20116800"/>
                            <a:ext cx="713232" cy="82296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34" name="Rectangle 267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26572464" y="20116800"/>
                            <a:ext cx="713232" cy="82296"/>
                          </a:xfrm>
                          <a:prstGeom prst="rect">
                            <a:avLst/>
                          </a:prstGeom>
                          <a:solidFill>
                            <a:srgbClr val="00206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4" o:spid="_x0000_s1026" style="position:absolute;margin-left:606.75pt;margin-top:116.25pt;width:206.25pt;height:13.5pt;z-index:251642880;mso-position-horizontal-relative:page;mso-position-vertical-relative:page" coordorigin="251460,201168" coordsize="21396,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">
                <v:rect id="Rectangle 265" o:spid="_x0000_s1027" style="position:absolute;left:251460;top:201168;width:7132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DjIsIA&#10;AADbAAAADwAAAGRycy9kb3ducmV2LnhtbESPQYvCMBSE74L/IbwFb5quriLVKLIgrHvSqvdn82yq&#10;zUtpotZ/v1kQPA4z8w0zX7a2EndqfOlYwecgAUGcO11yoeCwX/enIHxA1lg5JgVP8rBcdDtzTLV7&#10;8I7uWShEhLBPUYEJoU6l9Lkhi37gauLonV1jMUTZFFI3+IhwW8lhkkykxZLjgsGavg3l1+xmFRx/&#10;zX7zdclu291Ey9M2kXa8PivV+2hXMxCB2vAOv9o/WsFoCP9f4g+Qi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EOMiwgAAANsAAAAPAAAAAAAAAAAAAAAAAJgCAABkcnMvZG93&#10;bnJldi54bWxQSwUGAAAAAAQABAD1AAAAhwMAAAAA&#10;" fillcolor="#365f91 [2404]" stroked="f" strokeweight="0" insetpen="t">
                  <v:shadow color="#ccc"/>
                  <o:lock v:ext="edit" shapetype="t"/>
                  <v:textbox inset="2.88pt,2.88pt,2.88pt,2.88pt"/>
                </v:rect>
                <v:rect id="Rectangle 266" o:spid="_x0000_s1028" style="position:absolute;left:258592;top:201168;width:7132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yNVMQA&#10;AADbAAAADwAAAGRycy9kb3ducmV2LnhtbESPQWvCQBSE74L/YXmCN91YwZboKkUqKCKlMSDeXrOv&#10;2dDs25BdNf33XUHwOMzMN8xi1dlaXKn1lWMFk3ECgrhwuuJSQX7cjN5A+ICssXZMCv7Iw2rZ7y0w&#10;1e7GX3TNQikihH2KCkwITSqlLwxZ9GPXEEfvx7UWQ5RtKXWLtwi3tXxJkpm0WHFcMNjQ2lDxm12s&#10;Atns6vPpu9vvc82HT/OafyQ6V2o46N7nIAJ14Rl+tLdawXQK9y/xB8j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OcjVTEAAAA2wAAAA8AAAAAAAAAAAAAAAAAmAIAAGRycy9k&#10;b3ducmV2LnhtbFBLBQYAAAAABAAEAPUAAACJAwAAAAA=&#10;" fillcolor="#b8cce4 [1300]" stroked="f" strokeweight="0" insetpen="t">
                  <v:shadow color="#ccc"/>
                  <o:lock v:ext="edit" shapetype="t"/>
                  <v:textbox inset="2.88pt,2.88pt,2.88pt,2.88pt"/>
                </v:rect>
                <v:rect id="Rectangle 267" o:spid="_x0000_s1029" style="position:absolute;left:265724;top:201168;width:7132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lujcIA&#10;AADbAAAADwAAAGRycy9kb3ducmV2LnhtbESPQYvCMBSE78L+h/AWvIgmrq5o1yiyoHi1uoK3R/Ns&#10;yzYvpYla/70RBI/DzHzDzJetrcSVGl861jAcKBDEmTMl5xoO+3V/CsIHZIOVY9JwJw/LxUdnjolx&#10;N97RNQ25iBD2CWooQqgTKX1WkEU/cDVx9M6usRiibHJpGrxFuK3kl1ITabHkuFBgTb8FZf/pxWo4&#10;99TlT9J3ehwbdZLDjTnsVzOtu5/t6gdEoDa8w6/21mgYjeH5Jf4A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SW6NwgAAANsAAAAPAAAAAAAAAAAAAAAAAJgCAABkcnMvZG93&#10;bnJldi54bWxQSwUGAAAAAAQABAD1AAAAhwMAAAAA&#10;" fillcolor="#002060" stroked="f" strokeweight="0" insetpen="t">
                  <v:shadow color="#ccc"/>
                  <o:lock v:ext="edit" shapetype="t"/>
                  <v:textbox inset="2.88pt,2.88pt,2.88pt,2.88pt"/>
                </v:rect>
                <w10:wrap anchorx="page" anchory="page"/>
              </v:group>
            </w:pict>
          </mc:Fallback>
        </mc:AlternateContent>
      </w:r>
      <w:r w:rsidR="00227A3F"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 wp14:anchorId="21E3CD2A" wp14:editId="3B4276AF">
            <wp:simplePos x="0" y="0"/>
            <wp:positionH relativeFrom="margin">
              <wp:posOffset>3815080</wp:posOffset>
            </wp:positionH>
            <wp:positionV relativeFrom="margin">
              <wp:posOffset>4226560</wp:posOffset>
            </wp:positionV>
            <wp:extent cx="2552700" cy="1914525"/>
            <wp:effectExtent l="0" t="0" r="0" b="9525"/>
            <wp:wrapSquare wrapText="bothSides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842d3f801c9baa23602217b33cf6794d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6E10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97C93CA" wp14:editId="2B3E64BB">
                <wp:simplePos x="0" y="0"/>
                <wp:positionH relativeFrom="margin">
                  <wp:posOffset>3419673</wp:posOffset>
                </wp:positionH>
                <wp:positionV relativeFrom="paragraph">
                  <wp:posOffset>49</wp:posOffset>
                </wp:positionV>
                <wp:extent cx="3110865" cy="735965"/>
                <wp:effectExtent l="0" t="0" r="0" b="6985"/>
                <wp:wrapSquare wrapText="bothSides"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0865" cy="735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10692" w:rsidRPr="00C26B58" w:rsidRDefault="00710692" w:rsidP="00710692">
                            <w:pPr>
                              <w:jc w:val="center"/>
                              <w:rPr>
                                <w:b/>
                                <w:noProof/>
                                <w:color w:val="0070C0"/>
                                <w:sz w:val="40"/>
                                <w:szCs w:val="4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1905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40"/>
                                <w:szCs w:val="40"/>
                                <w:lang w:val="bg-BG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1905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РЕШЕНИЕТО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97C93CA" id="Text Box 25" o:spid="_x0000_s1029" type="#_x0000_t202" style="position:absolute;left:0;text-align:left;margin-left:269.25pt;margin-top:0;width:244.95pt;height:57.9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" filled="f" stroked="f">
                <v:textbox>
                  <w:txbxContent>
                    <w:p w:rsidR="00710692" w:rsidRPr="00C26B58" w:rsidRDefault="00710692" w:rsidP="00710692">
                      <w:pPr>
                        <w:jc w:val="center"/>
                        <w:rPr>
                          <w:b/>
                          <w:noProof/>
                          <w:color w:val="0070C0"/>
                          <w:sz w:val="40"/>
                          <w:szCs w:val="4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1905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70C0"/>
                          <w:sz w:val="40"/>
                          <w:szCs w:val="40"/>
                          <w:lang w:val="bg-BG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1905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РЕШЕНИЕТО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36E10">
        <w:rPr>
          <w:noProof/>
          <w:lang w:val="bg-BG" w:eastAsia="bg-BG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D2CADCB" wp14:editId="261415F8">
                <wp:simplePos x="0" y="0"/>
                <wp:positionH relativeFrom="page">
                  <wp:posOffset>545976</wp:posOffset>
                </wp:positionH>
                <wp:positionV relativeFrom="page">
                  <wp:posOffset>1115695</wp:posOffset>
                </wp:positionV>
                <wp:extent cx="3193984" cy="154379"/>
                <wp:effectExtent l="0" t="0" r="6985" b="0"/>
                <wp:wrapNone/>
                <wp:docPr id="15" name="Group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93984" cy="154379"/>
                          <a:chOff x="25146000" y="20116800"/>
                          <a:chExt cx="2139696" cy="82296"/>
                        </a:xfrm>
                      </wpg:grpSpPr>
                      <wps:wsp>
                        <wps:cNvPr id="17" name="Rectangle 265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25146000" y="20116800"/>
                            <a:ext cx="713232" cy="82296"/>
                          </a:xfrm>
                          <a:prstGeom prst="rect">
                            <a:avLst/>
                          </a:prstGeom>
                          <a:solidFill>
                            <a:srgbClr val="4F81BD">
                              <a:lumMod val="7500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35" name="Rectangle 266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25859232" y="20116800"/>
                            <a:ext cx="713232" cy="82296"/>
                          </a:xfrm>
                          <a:prstGeom prst="rect">
                            <a:avLst/>
                          </a:prstGeom>
                          <a:solidFill>
                            <a:srgbClr val="4F81BD">
                              <a:lumMod val="40000"/>
                              <a:lumOff val="6000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37" name="Rectangle 267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26572464" y="20116800"/>
                            <a:ext cx="713232" cy="82296"/>
                          </a:xfrm>
                          <a:prstGeom prst="rect">
                            <a:avLst/>
                          </a:prstGeom>
                          <a:solidFill>
                            <a:srgbClr val="00206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229EFB50" id="Group 264" o:spid="_x0000_s1026" style="position:absolute;margin-left:43pt;margin-top:87.85pt;width:251.5pt;height:12.15pt;z-index:251665408;mso-position-horizontal-relative:page;mso-position-vertical-relative:page" coordorigin="251460,201168" coordsize="21396,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">
                <v:rect id="Rectangle 265" o:spid="_x0000_s1027" style="position:absolute;left:251460;top:201168;width:7132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aIgMIA&#10;AADbAAAADwAAAGRycy9kb3ducmV2LnhtbERPS4vCMBC+C/sfwgheZE0V1kfXKIsgelKsgtexGZti&#10;MylN1PrvNwsL3ubje8582dpKPKjxpWMFw0ECgjh3uuRCwem4/pyC8AFZY+WYFLzIw3Lx0Zljqt2T&#10;D/TIQiFiCPsUFZgQ6lRKnxuy6AeuJo7c1TUWQ4RNIXWDzxhuKzlKkrG0WHJsMFjTylB+y+5WwX5z&#10;vcza+/n4tZ5dzgez6e8m2U6pXrf9+QYRqA1v8b97q+P8Cfz9Eg+Qi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FoiAwgAAANsAAAAPAAAAAAAAAAAAAAAAAJgCAABkcnMvZG93&#10;bnJldi54bWxQSwUGAAAAAAQABAD1AAAAhwMAAAAA&#10;" fillcolor="#376092" stroked="f" strokeweight="0" insetpen="t">
                  <v:shadow color="#ccc"/>
                  <o:lock v:ext="edit" shapetype="t"/>
                  <v:textbox inset="2.88pt,2.88pt,2.88pt,2.88pt"/>
                </v:rect>
                <v:rect id="Rectangle 266" o:spid="_x0000_s1028" style="position:absolute;left:258592;top:201168;width:7132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ntJMIA&#10;AADbAAAADwAAAGRycy9kb3ducmV2LnhtbESPQWvCQBSE7wX/w/IEb3WjYikxGxFBKvZiUvH8yD6T&#10;YPZtzG6T+O+7hUKPw8x8wyTb0TSip87VlhUs5hEI4sLqmksFl6/D6zsI55E1NpZJwZMcbNPJS4Kx&#10;tgNn1Oe+FAHCLkYFlfdtLKUrKjLo5rYlDt7NdgZ9kF0pdYdDgJtGLqPoTRqsOSxU2NK+ouKefxsF&#10;+vTYX89ZtPLX8yMjXvNnjh9KzabjbgPC0+j/w3/to1awWsPvl/ADZP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2e0kwgAAANsAAAAPAAAAAAAAAAAAAAAAAJgCAABkcnMvZG93&#10;bnJldi54bWxQSwUGAAAAAAQABAD1AAAAhwMAAAAA&#10;" fillcolor="#b9cde5" stroked="f" strokeweight="0" insetpen="t">
                  <v:shadow color="#ccc"/>
                  <o:lock v:ext="edit" shapetype="t"/>
                  <v:textbox inset="2.88pt,2.88pt,2.88pt,2.88pt"/>
                </v:rect>
                <v:rect id="Rectangle 267" o:spid="_x0000_s1029" style="position:absolute;left:265724;top:201168;width:7132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vw+sQA&#10;AADbAAAADwAAAGRycy9kb3ducmV2LnhtbESPT2sCMRTE70K/Q3iFXoomtrbWdaNIocWruyr09ti8&#10;/UM3L8sm6vrtTaHgcZiZ3zDperCtOFPvG8caphMFgrhwpuFKwz7/Gn+A8AHZYOuYNFzJw3r1MEox&#10;Me7COzpnoRIRwj5BDXUIXSKlL2qy6CeuI45e6XqLIcq+kqbHS4TbVr4o9S4tNhwXauzos6biNztZ&#10;DeWzOh0kvWXHmVE/cvpt9vlmofXT47BZggg0hHv4v701Gl7n8Pcl/gC5u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b8PrEAAAA2wAAAA8AAAAAAAAAAAAAAAAAmAIAAGRycy9k&#10;b3ducmV2LnhtbFBLBQYAAAAABAAEAPUAAACJAwAAAAA=&#10;" fillcolor="#002060" stroked="f" strokeweight="0" insetpen="t">
                  <v:shadow color="#ccc"/>
                  <o:lock v:ext="edit" shapetype="t"/>
                  <v:textbox inset="2.88pt,2.88pt,2.88pt,2.88pt"/>
                </v:rect>
                <w10:wrap anchorx="page" anchory="page"/>
              </v:group>
            </w:pict>
          </mc:Fallback>
        </mc:AlternateContent>
      </w:r>
      <w:r w:rsidR="00836E10">
        <w:rPr>
          <w:noProof/>
          <w:lang w:val="bg-BG" w:eastAsia="bg-BG"/>
        </w:rPr>
        <w:drawing>
          <wp:anchor distT="0" distB="0" distL="114300" distR="114300" simplePos="0" relativeHeight="251669504" behindDoc="0" locked="0" layoutInCell="1" allowOverlap="1" wp14:anchorId="6B9BA109" wp14:editId="4C7DBD38">
            <wp:simplePos x="0" y="0"/>
            <wp:positionH relativeFrom="margin">
              <wp:posOffset>213995</wp:posOffset>
            </wp:positionH>
            <wp:positionV relativeFrom="margin">
              <wp:posOffset>4864735</wp:posOffset>
            </wp:positionV>
            <wp:extent cx="3086735" cy="1636395"/>
            <wp:effectExtent l="0" t="0" r="0" b="1905"/>
            <wp:wrapThrough wrapText="bothSides">
              <wp:wrapPolygon edited="0">
                <wp:start x="0" y="0"/>
                <wp:lineTo x="0" y="21374"/>
                <wp:lineTo x="21462" y="21374"/>
                <wp:lineTo x="21462" y="0"/>
                <wp:lineTo x="0" y="0"/>
              </wp:wrapPolygon>
            </wp:wrapThrough>
            <wp:docPr id="2" name="Picture 2" descr="Резултат с изображение за „фекално битови отпадъци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езултат с изображение за „фекално битови отпадъци“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68" b="6351"/>
                    <a:stretch/>
                  </pic:blipFill>
                  <pic:spPr bwMode="auto">
                    <a:xfrm>
                      <a:off x="0" y="0"/>
                      <a:ext cx="3086735" cy="163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6E10">
        <w:rPr>
          <w:noProof/>
          <w:lang w:val="bg-BG" w:eastAsia="bg-BG"/>
        </w:rPr>
        <w:drawing>
          <wp:anchor distT="0" distB="0" distL="114300" distR="114300" simplePos="0" relativeHeight="251668480" behindDoc="0" locked="0" layoutInCell="1" allowOverlap="1" wp14:anchorId="0ED0FD5D" wp14:editId="0294A178">
            <wp:simplePos x="0" y="0"/>
            <wp:positionH relativeFrom="margin">
              <wp:posOffset>234563</wp:posOffset>
            </wp:positionH>
            <wp:positionV relativeFrom="page">
              <wp:posOffset>3109208</wp:posOffset>
            </wp:positionV>
            <wp:extent cx="3016250" cy="1912620"/>
            <wp:effectExtent l="0" t="0" r="0" b="0"/>
            <wp:wrapThrough wrapText="bothSides">
              <wp:wrapPolygon edited="0">
                <wp:start x="0" y="0"/>
                <wp:lineTo x="0" y="21299"/>
                <wp:lineTo x="21418" y="21299"/>
                <wp:lineTo x="21418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0" cy="1912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6E10" w:rsidRPr="00AB3FCF">
        <w:rPr>
          <w:noProof/>
          <w:sz w:val="28"/>
          <w:szCs w:val="28"/>
          <w:lang w:val="bg-BG" w:eastAsia="bg-BG"/>
        </w:rPr>
        <mc:AlternateContent>
          <mc:Choice Requires="wps">
            <w:drawing>
              <wp:anchor distT="36576" distB="36576" distL="36576" distR="36576" simplePos="0" relativeHeight="251667456" behindDoc="0" locked="0" layoutInCell="1" allowOverlap="1" wp14:anchorId="1B03336A" wp14:editId="64D8338A">
                <wp:simplePos x="0" y="0"/>
                <wp:positionH relativeFrom="margin">
                  <wp:align>left</wp:align>
                </wp:positionH>
                <wp:positionV relativeFrom="page">
                  <wp:posOffset>1341434</wp:posOffset>
                </wp:positionV>
                <wp:extent cx="3158837" cy="1733797"/>
                <wp:effectExtent l="0" t="0" r="3810" b="0"/>
                <wp:wrapNone/>
                <wp:docPr id="40" name="Text Box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158837" cy="1733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B3FCF" w:rsidRDefault="00836E10" w:rsidP="00836E1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</w:pPr>
                            <w:r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  <w:t>Отпадъчни води</w:t>
                            </w:r>
                            <w:r w:rsidR="007F3E01"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  <w:t>.</w:t>
                            </w:r>
                          </w:p>
                          <w:p w:rsidR="00AB3FCF" w:rsidRDefault="00AB3FCF" w:rsidP="00836E1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</w:pPr>
                            <w:r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  <w:t>Фекално битови отпадъци</w:t>
                            </w:r>
                            <w:r w:rsidR="007F3E01"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  <w:t>.</w:t>
                            </w:r>
                          </w:p>
                          <w:p w:rsidR="00774C54" w:rsidRDefault="00774C54" w:rsidP="00836E1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</w:pPr>
                            <w:r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  <w:t>Отпадъци о</w:t>
                            </w:r>
                            <w:r w:rsidR="00836E10"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  <w:t>т водния и сухоземния транспорт</w:t>
                            </w:r>
                            <w:r w:rsidR="007F3E01"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  <w:t>.</w:t>
                            </w:r>
                          </w:p>
                          <w:p w:rsidR="00774C54" w:rsidRDefault="00981E9D" w:rsidP="00836E1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</w:pPr>
                            <w:r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  <w:t>За</w:t>
                            </w:r>
                            <w:r w:rsidR="00836E10"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  <w:t>мърсяване от промишлена дейност</w:t>
                            </w:r>
                            <w:r w:rsidR="007F3E01"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  <w:t>.</w:t>
                            </w:r>
                          </w:p>
                          <w:p w:rsidR="00AE4545" w:rsidRDefault="00AE4545" w:rsidP="00836E1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</w:pPr>
                            <w:r w:rsidRPr="00AE4545"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  <w:t xml:space="preserve">Водите се замърсяват и от прекалената употреба на изкуствени торове за селскостопанските растения, от препаратите за растителна </w:t>
                            </w:r>
                            <w:r w:rsidR="00836E10"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  <w:t>защита</w:t>
                            </w:r>
                            <w:r w:rsidR="007F3E01"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  <w:t>.</w:t>
                            </w:r>
                          </w:p>
                          <w:p w:rsidR="00774C54" w:rsidRPr="00710692" w:rsidRDefault="00774C54" w:rsidP="00836E10">
                            <w:pPr>
                              <w:tabs>
                                <w:tab w:val="left" w:pos="42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20"/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</w:pPr>
                          </w:p>
                          <w:p w:rsidR="00AB3FCF" w:rsidRPr="00C26B58" w:rsidRDefault="00AB3FCF" w:rsidP="00836E10">
                            <w:pPr>
                              <w:tabs>
                                <w:tab w:val="left" w:pos="426"/>
                              </w:tabs>
                              <w:autoSpaceDE w:val="0"/>
                              <w:autoSpaceDN w:val="0"/>
                              <w:adjustRightInd w:val="0"/>
                              <w:spacing w:after="120" w:line="276" w:lineRule="auto"/>
                              <w:rPr>
                                <w:rFonts w:ascii="Calibri" w:eastAsia="Calibri" w:hAnsi="Calibri" w:cs="Roboto"/>
                                <w:b/>
                                <w:color w:val="595959"/>
                                <w:kern w:val="0"/>
                                <w:sz w:val="22"/>
                                <w:szCs w:val="22"/>
                                <w:lang w:val="bg-BG" w:eastAsia="en-US"/>
                              </w:rPr>
                            </w:pPr>
                          </w:p>
                          <w:p w:rsidR="00AB3FCF" w:rsidRDefault="00AB3FCF" w:rsidP="00836E10">
                            <w:pPr>
                              <w:pStyle w:val="BodyText"/>
                              <w:tabs>
                                <w:tab w:val="left" w:pos="426"/>
                              </w:tabs>
                            </w:pP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5" o:spid="_x0000_s1030" type="#_x0000_t202" style="position:absolute;left:0;text-align:left;margin-left:0;margin-top:105.6pt;width:248.75pt;height:136.5pt;z-index:251667456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" filled="f" stroked="f" strokeweight="0" insetpen="t">
                <o:lock v:ext="edit" shapetype="t"/>
                <v:textbox inset="2.85pt,2.85pt,2.85pt,2.85pt">
                  <w:txbxContent>
                    <w:p w:rsidR="00AB3FCF" w:rsidRDefault="00836E10" w:rsidP="00836E10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426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</w:pPr>
                      <w:r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  <w:t>Отпадъчни води</w:t>
                      </w:r>
                      <w:r w:rsidR="007F3E01"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  <w:t>.</w:t>
                      </w:r>
                    </w:p>
                    <w:p w:rsidR="00AB3FCF" w:rsidRDefault="00AB3FCF" w:rsidP="00836E10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426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</w:pPr>
                      <w:r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  <w:t>Фекално битови отпадъци</w:t>
                      </w:r>
                      <w:r w:rsidR="007F3E01"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  <w:t>.</w:t>
                      </w:r>
                    </w:p>
                    <w:p w:rsidR="00774C54" w:rsidRDefault="00774C54" w:rsidP="00836E10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426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</w:pPr>
                      <w:r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  <w:t>Отпадъци о</w:t>
                      </w:r>
                      <w:r w:rsidR="00836E10"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  <w:t>т водния и сухоземния транспорт</w:t>
                      </w:r>
                      <w:r w:rsidR="007F3E01"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  <w:t>.</w:t>
                      </w:r>
                    </w:p>
                    <w:p w:rsidR="00774C54" w:rsidRDefault="00981E9D" w:rsidP="00836E10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426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</w:pPr>
                      <w:r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  <w:t>За</w:t>
                      </w:r>
                      <w:r w:rsidR="00836E10"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  <w:t>мърсяване от промишлена дейност</w:t>
                      </w:r>
                      <w:r w:rsidR="007F3E01"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  <w:t>.</w:t>
                      </w:r>
                    </w:p>
                    <w:p w:rsidR="00AE4545" w:rsidRDefault="00AE4545" w:rsidP="00836E10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426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</w:pPr>
                      <w:r w:rsidRPr="00AE4545"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  <w:t xml:space="preserve">Водите се замърсяват и от прекалената употреба на изкуствени торове за селскостопанските растения, от препаратите за растителна </w:t>
                      </w:r>
                      <w:r w:rsidR="00836E10"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  <w:t>защита</w:t>
                      </w:r>
                      <w:r w:rsidR="007F3E01"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  <w:t>.</w:t>
                      </w:r>
                    </w:p>
                    <w:p w:rsidR="00774C54" w:rsidRPr="00710692" w:rsidRDefault="00774C54" w:rsidP="00836E10">
                      <w:pPr>
                        <w:tabs>
                          <w:tab w:val="left" w:pos="426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720"/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</w:pPr>
                    </w:p>
                    <w:p w:rsidR="00AB3FCF" w:rsidRPr="00C26B58" w:rsidRDefault="00AB3FCF" w:rsidP="00836E10">
                      <w:pPr>
                        <w:tabs>
                          <w:tab w:val="left" w:pos="426"/>
                        </w:tabs>
                        <w:autoSpaceDE w:val="0"/>
                        <w:autoSpaceDN w:val="0"/>
                        <w:adjustRightInd w:val="0"/>
                        <w:spacing w:after="120" w:line="276" w:lineRule="auto"/>
                        <w:rPr>
                          <w:rFonts w:ascii="Calibri" w:eastAsia="Calibri" w:hAnsi="Calibri" w:cs="Roboto"/>
                          <w:b/>
                          <w:color w:val="595959"/>
                          <w:kern w:val="0"/>
                          <w:sz w:val="22"/>
                          <w:szCs w:val="22"/>
                          <w:lang w:val="bg-BG" w:eastAsia="en-US"/>
                        </w:rPr>
                      </w:pPr>
                    </w:p>
                    <w:p w:rsidR="00AB3FCF" w:rsidRDefault="00AB3FCF" w:rsidP="00836E10">
                      <w:pPr>
                        <w:pStyle w:val="BodyText"/>
                        <w:tabs>
                          <w:tab w:val="left" w:pos="426"/>
                        </w:tabs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565F2F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53E114B" wp14:editId="492A541F">
                <wp:simplePos x="0" y="0"/>
                <wp:positionH relativeFrom="margin">
                  <wp:posOffset>3467595</wp:posOffset>
                </wp:positionH>
                <wp:positionV relativeFrom="paragraph">
                  <wp:posOffset>4115270</wp:posOffset>
                </wp:positionV>
                <wp:extent cx="3110865" cy="462915"/>
                <wp:effectExtent l="0" t="0" r="0" b="0"/>
                <wp:wrapSquare wrapText="bothSides"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0865" cy="462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65F2F" w:rsidRPr="00C26B58" w:rsidRDefault="00565F2F" w:rsidP="00565F2F">
                            <w:pPr>
                              <w:jc w:val="center"/>
                              <w:rPr>
                                <w:b/>
                                <w:noProof/>
                                <w:color w:val="0070C0"/>
                                <w:sz w:val="40"/>
                                <w:szCs w:val="4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1905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21CC845" id="Text Box 61" o:spid="_x0000_s1031" type="#_x0000_t202" style="position:absolute;left:0;text-align:left;margin-left:273.05pt;margin-top:324.05pt;width:244.95pt;height:36.4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" filled="f" stroked="f">
                <v:textbox>
                  <w:txbxContent>
                    <w:p w:rsidR="00565F2F" w:rsidRPr="00C26B58" w:rsidRDefault="00565F2F" w:rsidP="00565F2F">
                      <w:pPr>
                        <w:jc w:val="center"/>
                        <w:rPr>
                          <w:b/>
                          <w:noProof/>
                          <w:color w:val="0070C0"/>
                          <w:sz w:val="40"/>
                          <w:szCs w:val="4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1905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3753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7E9F5FC" wp14:editId="658EC4BF">
                <wp:simplePos x="0" y="0"/>
                <wp:positionH relativeFrom="margin">
                  <wp:posOffset>3467735</wp:posOffset>
                </wp:positionH>
                <wp:positionV relativeFrom="paragraph">
                  <wp:posOffset>3333115</wp:posOffset>
                </wp:positionV>
                <wp:extent cx="3110865" cy="462915"/>
                <wp:effectExtent l="0" t="0" r="0" b="0"/>
                <wp:wrapSquare wrapText="bothSides"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0865" cy="462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83753" w:rsidRPr="00C26B58" w:rsidRDefault="00E83753" w:rsidP="00E83753">
                            <w:pPr>
                              <w:jc w:val="center"/>
                              <w:rPr>
                                <w:b/>
                                <w:noProof/>
                                <w:color w:val="0070C0"/>
                                <w:sz w:val="40"/>
                                <w:szCs w:val="4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1905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40"/>
                                <w:szCs w:val="40"/>
                                <w:lang w:val="bg-BG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1905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ЦЕЛТА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419CCA9" id="Text Box 57" o:spid="_x0000_s1032" type="#_x0000_t202" style="position:absolute;left:0;text-align:left;margin-left:273.05pt;margin-top:262.45pt;width:244.95pt;height:36.4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" filled="f" stroked="f">
                <v:textbox>
                  <w:txbxContent>
                    <w:p w:rsidR="00E83753" w:rsidRPr="00C26B58" w:rsidRDefault="00E83753" w:rsidP="00E83753">
                      <w:pPr>
                        <w:jc w:val="center"/>
                        <w:rPr>
                          <w:b/>
                          <w:noProof/>
                          <w:color w:val="0070C0"/>
                          <w:sz w:val="40"/>
                          <w:szCs w:val="4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1905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70C0"/>
                          <w:sz w:val="40"/>
                          <w:szCs w:val="40"/>
                          <w:lang w:val="bg-BG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1905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ЦЕЛТА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3753" w:rsidRPr="00D77633">
        <w:rPr>
          <w:noProof/>
          <w:sz w:val="28"/>
          <w:szCs w:val="28"/>
          <w:lang w:val="bg-BG" w:eastAsia="bg-BG"/>
        </w:rPr>
        <mc:AlternateContent>
          <mc:Choice Requires="wps">
            <w:drawing>
              <wp:anchor distT="36576" distB="36576" distL="36576" distR="36576" simplePos="0" relativeHeight="251673600" behindDoc="0" locked="0" layoutInCell="1" allowOverlap="1" wp14:anchorId="311ECB7F" wp14:editId="0571A780">
                <wp:simplePos x="0" y="0"/>
                <wp:positionH relativeFrom="margin">
                  <wp:posOffset>3307015</wp:posOffset>
                </wp:positionH>
                <wp:positionV relativeFrom="page">
                  <wp:posOffset>3354449</wp:posOffset>
                </wp:positionV>
                <wp:extent cx="3230088" cy="391886"/>
                <wp:effectExtent l="0" t="0" r="8890" b="8255"/>
                <wp:wrapNone/>
                <wp:docPr id="43" name="Text Box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230088" cy="3918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D77633" w:rsidRDefault="002621BF" w:rsidP="002621BF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</w:pPr>
                            <w:r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  <w:t xml:space="preserve">  </w:t>
                            </w:r>
                            <w:r w:rsidR="00D77633"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  <w:t xml:space="preserve"> </w:t>
                            </w:r>
                            <w:r w:rsidR="00D77633"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  <w:t>Пречистване на водата</w:t>
                            </w:r>
                            <w:r w:rsidR="007F3E01"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  <w:t>.</w:t>
                            </w:r>
                          </w:p>
                          <w:p w:rsidR="00D77633" w:rsidRDefault="00D77633" w:rsidP="00D77633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20"/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</w:pPr>
                          </w:p>
                          <w:p w:rsidR="00D77633" w:rsidRDefault="00D77633" w:rsidP="00D77633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20"/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</w:pPr>
                          </w:p>
                          <w:p w:rsidR="00D77633" w:rsidRDefault="00D77633" w:rsidP="00D77633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20"/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</w:pPr>
                          </w:p>
                          <w:p w:rsidR="00D77633" w:rsidRPr="00C26B58" w:rsidRDefault="00D77633" w:rsidP="00D77633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120" w:line="276" w:lineRule="auto"/>
                              <w:rPr>
                                <w:rFonts w:ascii="Calibri" w:eastAsia="Calibri" w:hAnsi="Calibri" w:cs="Roboto"/>
                                <w:b/>
                                <w:color w:val="595959"/>
                                <w:kern w:val="0"/>
                                <w:sz w:val="22"/>
                                <w:szCs w:val="22"/>
                                <w:lang w:val="bg-BG" w:eastAsia="en-US"/>
                              </w:rPr>
                            </w:pPr>
                          </w:p>
                          <w:p w:rsidR="00D77633" w:rsidRDefault="00D77633" w:rsidP="00D77633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260.4pt;margin-top:264.15pt;width:254.35pt;height:30.85pt;z-index:251673600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" filled="f" stroked="f" strokeweight="0" insetpen="t">
                <o:lock v:ext="edit" shapetype="t"/>
                <v:textbox inset="2.85pt,2.85pt,2.85pt,2.85pt">
                  <w:txbxContent>
                    <w:p w:rsidR="00D77633" w:rsidRDefault="002621BF" w:rsidP="002621BF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  <w:tab w:val="left" w:pos="567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</w:pPr>
                      <w:r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  <w:t xml:space="preserve">  </w:t>
                      </w:r>
                      <w:r w:rsidR="00D77633"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  <w:t xml:space="preserve"> </w:t>
                      </w:r>
                      <w:r w:rsidR="00D77633"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  <w:t>Пречистване на водата</w:t>
                      </w:r>
                      <w:r w:rsidR="007F3E01"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  <w:t>.</w:t>
                      </w:r>
                    </w:p>
                    <w:p w:rsidR="00D77633" w:rsidRDefault="00D77633" w:rsidP="00D77633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720"/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</w:pPr>
                    </w:p>
                    <w:p w:rsidR="00D77633" w:rsidRDefault="00D77633" w:rsidP="00D77633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720"/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</w:pPr>
                    </w:p>
                    <w:p w:rsidR="00D77633" w:rsidRDefault="00D77633" w:rsidP="00D77633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720"/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</w:pPr>
                    </w:p>
                    <w:p w:rsidR="00D77633" w:rsidRPr="00C26B58" w:rsidRDefault="00D77633" w:rsidP="00D77633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120" w:line="276" w:lineRule="auto"/>
                        <w:rPr>
                          <w:rFonts w:ascii="Calibri" w:eastAsia="Calibri" w:hAnsi="Calibri" w:cs="Roboto"/>
                          <w:b/>
                          <w:color w:val="595959"/>
                          <w:kern w:val="0"/>
                          <w:sz w:val="22"/>
                          <w:szCs w:val="22"/>
                          <w:lang w:val="bg-BG" w:eastAsia="en-US"/>
                        </w:rPr>
                      </w:pPr>
                    </w:p>
                    <w:p w:rsidR="00D77633" w:rsidRDefault="00D77633" w:rsidP="00D77633">
                      <w:pPr>
                        <w:pStyle w:val="BodyText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E83753" w:rsidRPr="00297B66">
        <w:rPr>
          <w:noProof/>
          <w:sz w:val="28"/>
          <w:szCs w:val="28"/>
          <w:lang w:val="bg-BG" w:eastAsia="bg-BG"/>
        </w:rPr>
        <mc:AlternateContent>
          <mc:Choice Requires="wps">
            <w:drawing>
              <wp:anchor distT="36576" distB="36576" distL="36576" distR="36576" simplePos="0" relativeHeight="251672576" behindDoc="0" locked="0" layoutInCell="1" allowOverlap="1" wp14:anchorId="74337D3D" wp14:editId="76587FA6">
                <wp:simplePos x="0" y="0"/>
                <wp:positionH relativeFrom="margin">
                  <wp:posOffset>3306436</wp:posOffset>
                </wp:positionH>
                <wp:positionV relativeFrom="page">
                  <wp:posOffset>3140760</wp:posOffset>
                </wp:positionV>
                <wp:extent cx="3230088" cy="391886"/>
                <wp:effectExtent l="0" t="0" r="8890" b="8255"/>
                <wp:wrapNone/>
                <wp:docPr id="36" name="Text Box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230088" cy="3918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97B66" w:rsidRDefault="00297B66" w:rsidP="00297B66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</w:pPr>
                            <w:r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  <w:t>Опазване на водата от замърсяване</w:t>
                            </w:r>
                            <w:r w:rsidR="007F3E01"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  <w:t>.</w:t>
                            </w:r>
                          </w:p>
                          <w:p w:rsidR="00297B66" w:rsidRDefault="00297B66" w:rsidP="00297B66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20"/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</w:pPr>
                          </w:p>
                          <w:p w:rsidR="00297B66" w:rsidRDefault="00297B66" w:rsidP="00297B66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20"/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</w:pPr>
                          </w:p>
                          <w:p w:rsidR="00297B66" w:rsidRDefault="00297B66" w:rsidP="00297B66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20"/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</w:pPr>
                          </w:p>
                          <w:p w:rsidR="00297B66" w:rsidRPr="00C26B58" w:rsidRDefault="00297B66" w:rsidP="00297B66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120" w:line="276" w:lineRule="auto"/>
                              <w:rPr>
                                <w:rFonts w:ascii="Calibri" w:eastAsia="Calibri" w:hAnsi="Calibri" w:cs="Roboto"/>
                                <w:b/>
                                <w:color w:val="595959"/>
                                <w:kern w:val="0"/>
                                <w:sz w:val="22"/>
                                <w:szCs w:val="22"/>
                                <w:lang w:val="bg-BG" w:eastAsia="en-US"/>
                              </w:rPr>
                            </w:pPr>
                          </w:p>
                          <w:p w:rsidR="00297B66" w:rsidRDefault="00297B66" w:rsidP="00297B66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260.35pt;margin-top:247.3pt;width:254.35pt;height:30.85pt;z-index:251672576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" filled="f" stroked="f" strokeweight="0" insetpen="t">
                <o:lock v:ext="edit" shapetype="t"/>
                <v:textbox inset="2.85pt,2.85pt,2.85pt,2.85pt">
                  <w:txbxContent>
                    <w:p w:rsidR="00297B66" w:rsidRDefault="00297B66" w:rsidP="00297B66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</w:pPr>
                      <w:r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  <w:t>Опазване на водата от замърсяване</w:t>
                      </w:r>
                      <w:r w:rsidR="007F3E01"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  <w:t>.</w:t>
                      </w:r>
                    </w:p>
                    <w:p w:rsidR="00297B66" w:rsidRDefault="00297B66" w:rsidP="00297B66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720"/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</w:pPr>
                    </w:p>
                    <w:p w:rsidR="00297B66" w:rsidRDefault="00297B66" w:rsidP="00297B66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720"/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</w:pPr>
                    </w:p>
                    <w:p w:rsidR="00297B66" w:rsidRDefault="00297B66" w:rsidP="00297B66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720"/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</w:pPr>
                    </w:p>
                    <w:p w:rsidR="00297B66" w:rsidRPr="00C26B58" w:rsidRDefault="00297B66" w:rsidP="00297B66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120" w:line="276" w:lineRule="auto"/>
                        <w:rPr>
                          <w:rFonts w:ascii="Calibri" w:eastAsia="Calibri" w:hAnsi="Calibri" w:cs="Roboto"/>
                          <w:b/>
                          <w:color w:val="595959"/>
                          <w:kern w:val="0"/>
                          <w:sz w:val="22"/>
                          <w:szCs w:val="22"/>
                          <w:lang w:val="bg-BG" w:eastAsia="en-US"/>
                        </w:rPr>
                      </w:pPr>
                    </w:p>
                    <w:p w:rsidR="00297B66" w:rsidRDefault="00297B66" w:rsidP="00297B66">
                      <w:pPr>
                        <w:pStyle w:val="BodyText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E83753">
        <w:rPr>
          <w:noProof/>
          <w:lang w:val="bg-BG" w:eastAsia="bg-BG"/>
        </w:rPr>
        <w:drawing>
          <wp:anchor distT="0" distB="0" distL="114300" distR="114300" simplePos="0" relativeHeight="251671552" behindDoc="0" locked="0" layoutInCell="1" allowOverlap="1" wp14:anchorId="3C25F220" wp14:editId="16C681FB">
            <wp:simplePos x="0" y="0"/>
            <wp:positionH relativeFrom="page">
              <wp:posOffset>4583174</wp:posOffset>
            </wp:positionH>
            <wp:positionV relativeFrom="page">
              <wp:posOffset>1340716</wp:posOffset>
            </wp:positionV>
            <wp:extent cx="1353787" cy="1697908"/>
            <wp:effectExtent l="0" t="0" r="0" b="0"/>
            <wp:wrapThrough wrapText="bothSides">
              <wp:wrapPolygon edited="0">
                <wp:start x="0" y="0"/>
                <wp:lineTo x="0" y="21333"/>
                <wp:lineTo x="21286" y="21333"/>
                <wp:lineTo x="21286" y="0"/>
                <wp:lineTo x="0" y="0"/>
              </wp:wrapPolygon>
            </wp:wrapThrough>
            <wp:docPr id="30" name="Picture 30" descr="Резултат с изображение за „пестене на водата картинки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езултат с изображение за „пестене на водата картинки“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86" b="14047"/>
                    <a:stretch/>
                  </pic:blipFill>
                  <pic:spPr bwMode="auto">
                    <a:xfrm>
                      <a:off x="0" y="0"/>
                      <a:ext cx="1353787" cy="1697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3753" w:rsidRPr="00710692">
        <w:rPr>
          <w:noProof/>
          <w:sz w:val="28"/>
          <w:szCs w:val="28"/>
          <w:lang w:val="bg-BG" w:eastAsia="bg-BG"/>
        </w:rPr>
        <mc:AlternateContent>
          <mc:Choice Requires="wps">
            <w:drawing>
              <wp:anchor distT="36576" distB="36576" distL="36576" distR="36576" simplePos="0" relativeHeight="251670528" behindDoc="0" locked="0" layoutInCell="1" allowOverlap="1" wp14:anchorId="5875312E" wp14:editId="22EC97FD">
                <wp:simplePos x="0" y="0"/>
                <wp:positionH relativeFrom="margin">
                  <wp:posOffset>3335540</wp:posOffset>
                </wp:positionH>
                <wp:positionV relativeFrom="page">
                  <wp:posOffset>996941</wp:posOffset>
                </wp:positionV>
                <wp:extent cx="3253105" cy="391795"/>
                <wp:effectExtent l="0" t="0" r="4445" b="8255"/>
                <wp:wrapNone/>
                <wp:docPr id="27" name="Text Box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253105" cy="391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710692" w:rsidRDefault="00811081" w:rsidP="0071069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</w:pPr>
                            <w:r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  <w:t>Рационално използване на водите</w:t>
                            </w:r>
                            <w:r w:rsidR="007F3E01"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  <w:t>.</w:t>
                            </w:r>
                          </w:p>
                          <w:p w:rsidR="00811081" w:rsidRDefault="00811081" w:rsidP="00811081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20"/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</w:pPr>
                          </w:p>
                          <w:p w:rsidR="00811081" w:rsidRDefault="00811081" w:rsidP="00811081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20"/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</w:pPr>
                          </w:p>
                          <w:p w:rsidR="00811081" w:rsidRDefault="00811081" w:rsidP="00811081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20"/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</w:pPr>
                          </w:p>
                          <w:p w:rsidR="00710692" w:rsidRPr="00C26B58" w:rsidRDefault="00710692" w:rsidP="00710692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120" w:line="276" w:lineRule="auto"/>
                              <w:rPr>
                                <w:rFonts w:ascii="Calibri" w:eastAsia="Calibri" w:hAnsi="Calibri" w:cs="Roboto"/>
                                <w:b/>
                                <w:color w:val="595959"/>
                                <w:kern w:val="0"/>
                                <w:sz w:val="22"/>
                                <w:szCs w:val="22"/>
                                <w:lang w:val="bg-BG" w:eastAsia="en-US"/>
                              </w:rPr>
                            </w:pPr>
                          </w:p>
                          <w:p w:rsidR="00710692" w:rsidRDefault="00710692" w:rsidP="00710692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262.65pt;margin-top:78.5pt;width:256.15pt;height:30.85pt;z-index:251670528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" filled="f" stroked="f" strokeweight="0" insetpen="t">
                <o:lock v:ext="edit" shapetype="t"/>
                <v:textbox inset="2.85pt,2.85pt,2.85pt,2.85pt">
                  <w:txbxContent>
                    <w:p w:rsidR="00710692" w:rsidRDefault="00811081" w:rsidP="00710692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</w:pPr>
                      <w:r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  <w:t>Рационално използване на водите</w:t>
                      </w:r>
                      <w:r w:rsidR="007F3E01"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  <w:t>.</w:t>
                      </w:r>
                    </w:p>
                    <w:p w:rsidR="00811081" w:rsidRDefault="00811081" w:rsidP="00811081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720"/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</w:pPr>
                    </w:p>
                    <w:p w:rsidR="00811081" w:rsidRDefault="00811081" w:rsidP="00811081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720"/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</w:pPr>
                    </w:p>
                    <w:p w:rsidR="00811081" w:rsidRDefault="00811081" w:rsidP="00811081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720"/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</w:pPr>
                    </w:p>
                    <w:p w:rsidR="00710692" w:rsidRPr="00C26B58" w:rsidRDefault="00710692" w:rsidP="00710692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120" w:line="276" w:lineRule="auto"/>
                        <w:rPr>
                          <w:rFonts w:ascii="Calibri" w:eastAsia="Calibri" w:hAnsi="Calibri" w:cs="Roboto"/>
                          <w:b/>
                          <w:color w:val="595959"/>
                          <w:kern w:val="0"/>
                          <w:sz w:val="22"/>
                          <w:szCs w:val="22"/>
                          <w:lang w:val="bg-BG" w:eastAsia="en-US"/>
                        </w:rPr>
                      </w:pPr>
                    </w:p>
                    <w:p w:rsidR="00710692" w:rsidRDefault="00710692" w:rsidP="00710692">
                      <w:pPr>
                        <w:pStyle w:val="BodyText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E83753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98F9C6D" wp14:editId="4570E16E">
                <wp:simplePos x="0" y="0"/>
                <wp:positionH relativeFrom="margin">
                  <wp:posOffset>6685915</wp:posOffset>
                </wp:positionH>
                <wp:positionV relativeFrom="paragraph">
                  <wp:posOffset>0</wp:posOffset>
                </wp:positionV>
                <wp:extent cx="3110865" cy="1115695"/>
                <wp:effectExtent l="0" t="0" r="0" b="8255"/>
                <wp:wrapSquare wrapText="bothSides"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0865" cy="1115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83753" w:rsidRDefault="00E83753" w:rsidP="00E83753">
                            <w:pPr>
                              <w:spacing w:after="0"/>
                              <w:jc w:val="center"/>
                              <w:rPr>
                                <w:b/>
                                <w:color w:val="0070C0"/>
                                <w:sz w:val="40"/>
                                <w:szCs w:val="40"/>
                                <w:lang w:val="bg-BG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1905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40"/>
                                <w:szCs w:val="40"/>
                                <w:lang w:val="bg-BG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1905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22 МАРТ</w:t>
                            </w:r>
                          </w:p>
                          <w:p w:rsidR="00E83753" w:rsidRDefault="00E83753" w:rsidP="00E83753">
                            <w:pPr>
                              <w:spacing w:after="0"/>
                              <w:jc w:val="center"/>
                              <w:rPr>
                                <w:b/>
                                <w:color w:val="0070C0"/>
                                <w:sz w:val="40"/>
                                <w:szCs w:val="40"/>
                                <w:lang w:val="bg-BG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1905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40"/>
                                <w:szCs w:val="40"/>
                                <w:lang w:val="bg-BG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1905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СВЕТОВЕН ДЕН  </w:t>
                            </w:r>
                          </w:p>
                          <w:p w:rsidR="00E83753" w:rsidRPr="00C26B58" w:rsidRDefault="00E83753" w:rsidP="00E83753">
                            <w:pPr>
                              <w:spacing w:after="0"/>
                              <w:jc w:val="center"/>
                              <w:rPr>
                                <w:b/>
                                <w:noProof/>
                                <w:color w:val="0070C0"/>
                                <w:sz w:val="40"/>
                                <w:szCs w:val="4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1905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40"/>
                                <w:szCs w:val="40"/>
                                <w:lang w:val="bg-BG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1905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НА ВОДАТА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6A3920E" id="Text Box 49" o:spid="_x0000_s1036" type="#_x0000_t202" style="position:absolute;left:0;text-align:left;margin-left:526.45pt;margin-top:0;width:244.95pt;height:87.8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" filled="f" stroked="f">
                <v:textbox>
                  <w:txbxContent>
                    <w:p w:rsidR="00E83753" w:rsidRDefault="00E83753" w:rsidP="00E83753">
                      <w:pPr>
                        <w:spacing w:after="0"/>
                        <w:jc w:val="center"/>
                        <w:rPr>
                          <w:b/>
                          <w:color w:val="0070C0"/>
                          <w:sz w:val="40"/>
                          <w:szCs w:val="40"/>
                          <w:lang w:val="bg-BG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1905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70C0"/>
                          <w:sz w:val="40"/>
                          <w:szCs w:val="40"/>
                          <w:lang w:val="bg-BG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1905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22 МАРТ</w:t>
                      </w:r>
                    </w:p>
                    <w:p w:rsidR="00E83753" w:rsidRDefault="00E83753" w:rsidP="00E83753">
                      <w:pPr>
                        <w:spacing w:after="0"/>
                        <w:jc w:val="center"/>
                        <w:rPr>
                          <w:b/>
                          <w:color w:val="0070C0"/>
                          <w:sz w:val="40"/>
                          <w:szCs w:val="40"/>
                          <w:lang w:val="bg-BG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1905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70C0"/>
                          <w:sz w:val="40"/>
                          <w:szCs w:val="40"/>
                          <w:lang w:val="bg-BG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1905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СВЕТОВЕН ДЕН  </w:t>
                      </w:r>
                    </w:p>
                    <w:p w:rsidR="00E83753" w:rsidRPr="00C26B58" w:rsidRDefault="00E83753" w:rsidP="00E83753">
                      <w:pPr>
                        <w:spacing w:after="0"/>
                        <w:jc w:val="center"/>
                        <w:rPr>
                          <w:b/>
                          <w:noProof/>
                          <w:color w:val="0070C0"/>
                          <w:sz w:val="40"/>
                          <w:szCs w:val="4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1905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70C0"/>
                          <w:sz w:val="40"/>
                          <w:szCs w:val="40"/>
                          <w:lang w:val="bg-BG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1905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НА ВОДАТА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10692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6851F04" wp14:editId="0C039F11">
                <wp:simplePos x="0" y="0"/>
                <wp:positionH relativeFrom="page">
                  <wp:posOffset>8070569</wp:posOffset>
                </wp:positionH>
                <wp:positionV relativeFrom="page">
                  <wp:posOffset>3141923</wp:posOffset>
                </wp:positionV>
                <wp:extent cx="1953895" cy="1211580"/>
                <wp:effectExtent l="1905" t="1270" r="0" b="0"/>
                <wp:wrapNone/>
                <wp:docPr id="22" name="Text Box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3895" cy="1211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3A59" w:rsidRDefault="00D83A59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6851F04" id="Text Box 455" o:spid="_x0000_s1037" type="#_x0000_t202" style="position:absolute;left:0;text-align:left;margin-left:635.5pt;margin-top:247.4pt;width:153.85pt;height:95.4pt;z-index:25165107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" filled="f" stroked="f">
                <v:textbox style="mso-fit-shape-to-text:t">
                  <w:txbxContent>
                    <w:p w:rsidR="00D83A59" w:rsidRDefault="00D83A59"/>
                  </w:txbxContent>
                </v:textbox>
                <w10:wrap anchorx="page" anchory="page"/>
              </v:shape>
            </w:pict>
          </mc:Fallback>
        </mc:AlternateContent>
      </w:r>
      <w:r w:rsidR="00AB3FCF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1FE678F" wp14:editId="07D79E90">
                <wp:simplePos x="0" y="0"/>
                <wp:positionH relativeFrom="margin">
                  <wp:posOffset>-142240</wp:posOffset>
                </wp:positionH>
                <wp:positionV relativeFrom="paragraph">
                  <wp:posOffset>0</wp:posOffset>
                </wp:positionV>
                <wp:extent cx="3533775" cy="735965"/>
                <wp:effectExtent l="0" t="0" r="0" b="6985"/>
                <wp:wrapSquare wrapText="bothSides"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735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B3FCF" w:rsidRPr="00C26B58" w:rsidRDefault="00AB3FCF" w:rsidP="00AB3FCF">
                            <w:pPr>
                              <w:jc w:val="center"/>
                              <w:rPr>
                                <w:b/>
                                <w:noProof/>
                                <w:color w:val="0070C0"/>
                                <w:sz w:val="40"/>
                                <w:szCs w:val="4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1905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40"/>
                                <w:szCs w:val="40"/>
                                <w:lang w:val="bg-BG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1905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ИЗТОЧНИЦИ НА ЗАМЪРСЯВАНЕ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1FE678F" id="Text Box 38" o:spid="_x0000_s1038" type="#_x0000_t202" style="position:absolute;left:0;text-align:left;margin-left:-11.2pt;margin-top:0;width:278.25pt;height:57.9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" filled="f" stroked="f">
                <v:textbox>
                  <w:txbxContent>
                    <w:p w:rsidR="00AB3FCF" w:rsidRPr="00C26B58" w:rsidRDefault="00AB3FCF" w:rsidP="00AB3FCF">
                      <w:pPr>
                        <w:jc w:val="center"/>
                        <w:rPr>
                          <w:b/>
                          <w:noProof/>
                          <w:color w:val="0070C0"/>
                          <w:sz w:val="40"/>
                          <w:szCs w:val="4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1905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70C0"/>
                          <w:sz w:val="40"/>
                          <w:szCs w:val="40"/>
                          <w:lang w:val="bg-BG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1905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ИЗТОЧНИЦИ НА ЗАМЪРСЯВАНЕ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E18C7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769BE3B" wp14:editId="1EB3A238">
                <wp:simplePos x="0" y="0"/>
                <wp:positionH relativeFrom="page">
                  <wp:posOffset>658495</wp:posOffset>
                </wp:positionH>
                <wp:positionV relativeFrom="page">
                  <wp:posOffset>2112010</wp:posOffset>
                </wp:positionV>
                <wp:extent cx="1983740" cy="1211580"/>
                <wp:effectExtent l="1270" t="0" r="0" b="635"/>
                <wp:wrapNone/>
                <wp:docPr id="23" name="Text Box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3740" cy="1211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3A59" w:rsidRDefault="00D83A59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769BE3B" id="Text Box 454" o:spid="_x0000_s1039" type="#_x0000_t202" style="position:absolute;left:0;text-align:left;margin-left:51.85pt;margin-top:166.3pt;width:156.2pt;height:95.4pt;z-index:25165004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" filled="f" stroked="f">
                <v:textbox style="mso-fit-shape-to-text:t">
                  <w:txbxContent>
                    <w:p w:rsidR="00D83A59" w:rsidRDefault="00D83A59"/>
                  </w:txbxContent>
                </v:textbox>
                <w10:wrap anchorx="page" anchory="page"/>
              </v:shape>
            </w:pict>
          </mc:Fallback>
        </mc:AlternateContent>
      </w:r>
      <w:r w:rsidR="003E18C7">
        <w:rPr>
          <w:noProof/>
          <w:lang w:val="bg-BG" w:eastAsia="bg-BG"/>
        </w:rPr>
        <mc:AlternateContent>
          <mc:Choice Requires="wps">
            <w:drawing>
              <wp:anchor distT="36576" distB="36576" distL="36576" distR="36576" simplePos="0" relativeHeight="251637760" behindDoc="0" locked="0" layoutInCell="1" allowOverlap="1" wp14:anchorId="6C630E71" wp14:editId="2F2DE58F">
                <wp:simplePos x="0" y="0"/>
                <wp:positionH relativeFrom="column">
                  <wp:posOffset>4342765</wp:posOffset>
                </wp:positionH>
                <wp:positionV relativeFrom="paragraph">
                  <wp:posOffset>6567805</wp:posOffset>
                </wp:positionV>
                <wp:extent cx="1371600" cy="685800"/>
                <wp:effectExtent l="0" t="0" r="635" b="4445"/>
                <wp:wrapNone/>
                <wp:docPr id="19" name="Rectangle 12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3716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E8F4D74" id="Rectangle 12" o:spid="_x0000_s1026" style="position:absolute;margin-left:341.95pt;margin-top:517.15pt;width:108pt;height:54pt;z-index:251637760;visibility:hidden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" filled="f" fillcolor="black" stroked="f" strokecolor="white" strokeweight="0" insetpen="t">
                <o:lock v:ext="edit" shapetype="t"/>
                <v:textbox inset="2.88pt,2.88pt,2.88pt,2.88pt"/>
              </v:rect>
            </w:pict>
          </mc:Fallback>
        </mc:AlternateContent>
      </w:r>
      <w:r w:rsidR="00D83A59">
        <w:rPr>
          <w:lang w:val="en-US"/>
        </w:rPr>
        <w:br w:type="page"/>
      </w:r>
      <w:bookmarkStart w:id="0" w:name="_GoBack"/>
      <w:bookmarkEnd w:id="0"/>
    </w:p>
    <w:p w:rsidR="00565F2F" w:rsidRDefault="00565F2F">
      <w:pPr>
        <w:rPr>
          <w:lang w:val="en-US"/>
        </w:rPr>
      </w:pPr>
    </w:p>
    <w:p w:rsidR="00C26B58" w:rsidRDefault="00656952" w:rsidP="00CF6813">
      <w:pPr>
        <w:tabs>
          <w:tab w:val="left" w:pos="5812"/>
        </w:tabs>
        <w:rPr>
          <w:lang w:val="en-US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289F1B" wp14:editId="256C7C84">
                <wp:simplePos x="0" y="0"/>
                <wp:positionH relativeFrom="page">
                  <wp:posOffset>7457705</wp:posOffset>
                </wp:positionH>
                <wp:positionV relativeFrom="paragraph">
                  <wp:posOffset>8090</wp:posOffset>
                </wp:positionV>
                <wp:extent cx="2992582" cy="1151255"/>
                <wp:effectExtent l="0" t="0" r="0" b="0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2582" cy="11512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56952" w:rsidRPr="00656952" w:rsidRDefault="00656952" w:rsidP="00656952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textAlignment w:val="baseline"/>
                            </w:pPr>
                            <w:r w:rsidRPr="00656952">
                              <w:rPr>
                                <w:rFonts w:eastAsia="+mn-ea"/>
                                <w:color w:val="00162C"/>
                                <w:kern w:val="24"/>
                                <w:lang w:val="ru-RU"/>
                              </w:rPr>
                              <w:t>Водните ресурси са условие за развитие на стопанската дейн</w:t>
                            </w:r>
                            <w:r>
                              <w:rPr>
                                <w:rFonts w:eastAsia="+mn-ea"/>
                                <w:color w:val="00162C"/>
                                <w:kern w:val="24"/>
                                <w:lang w:val="ru-RU"/>
                              </w:rPr>
                              <w:t xml:space="preserve">ост. Водата се използва в бита, </w:t>
                            </w:r>
                            <w:r w:rsidRPr="00656952">
                              <w:rPr>
                                <w:rFonts w:eastAsia="+mn-ea"/>
                                <w:color w:val="00162C"/>
                                <w:kern w:val="24"/>
                                <w:lang w:val="ru-RU"/>
                              </w:rPr>
                              <w:t xml:space="preserve">промишлеността и селското стопанство. </w:t>
                            </w:r>
                          </w:p>
                          <w:p w:rsidR="00CF6813" w:rsidRPr="00656952" w:rsidRDefault="00CF6813" w:rsidP="00656952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4289F1B" id="Text Box 53" o:spid="_x0000_s1040" type="#_x0000_t202" style="position:absolute;left:0;text-align:left;margin-left:587.2pt;margin-top:.65pt;width:235.65pt;height:90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" fillcolor="window" stroked="f" strokeweight=".5pt">
                <v:textbox>
                  <w:txbxContent>
                    <w:p w:rsidR="00656952" w:rsidRPr="00656952" w:rsidRDefault="00656952" w:rsidP="00656952">
                      <w:pPr>
                        <w:pStyle w:val="aa"/>
                        <w:spacing w:before="0" w:beforeAutospacing="0" w:after="0" w:afterAutospacing="0"/>
                        <w:jc w:val="both"/>
                        <w:textAlignment w:val="baseline"/>
                      </w:pPr>
                      <w:r w:rsidRPr="00656952">
                        <w:rPr>
                          <w:rFonts w:eastAsia="+mn-ea"/>
                          <w:color w:val="00162C"/>
                          <w:kern w:val="24"/>
                          <w:lang w:val="ru-RU"/>
                        </w:rPr>
                        <w:t>Водните ресурси са условие за развитие на стопанската дейн</w:t>
                      </w:r>
                      <w:r>
                        <w:rPr>
                          <w:rFonts w:eastAsia="+mn-ea"/>
                          <w:color w:val="00162C"/>
                          <w:kern w:val="24"/>
                          <w:lang w:val="ru-RU"/>
                        </w:rPr>
                        <w:t xml:space="preserve">ост. Водата се използва в бита, </w:t>
                      </w:r>
                      <w:r w:rsidRPr="00656952">
                        <w:rPr>
                          <w:rFonts w:eastAsia="+mn-ea"/>
                          <w:color w:val="00162C"/>
                          <w:kern w:val="24"/>
                          <w:lang w:val="ru-RU"/>
                        </w:rPr>
                        <w:t xml:space="preserve">промишлеността и селското стопанство. </w:t>
                      </w:r>
                    </w:p>
                    <w:p w:rsidR="00CF6813" w:rsidRPr="00656952" w:rsidRDefault="00CF6813" w:rsidP="00656952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F6813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DF1A626" wp14:editId="4A7FE39C">
                <wp:simplePos x="0" y="0"/>
                <wp:positionH relativeFrom="margin">
                  <wp:posOffset>3515706</wp:posOffset>
                </wp:positionH>
                <wp:positionV relativeFrom="paragraph">
                  <wp:posOffset>-3785</wp:posOffset>
                </wp:positionV>
                <wp:extent cx="3158301" cy="1460665"/>
                <wp:effectExtent l="0" t="0" r="0" b="635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8301" cy="14606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57C4E" w:rsidRPr="00057C4E" w:rsidRDefault="00057C4E" w:rsidP="00057C4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057C4E">
                              <w:rPr>
                                <w:rFonts w:eastAsiaTheme="minorEastAsia"/>
                                <w:bCs/>
                                <w:iCs/>
                                <w:color w:val="1A1A1A" w:themeColor="background1" w:themeShade="1A"/>
                                <w:kern w:val="24"/>
                                <w:sz w:val="24"/>
                                <w:szCs w:val="24"/>
                                <w:lang w:val="ru-RU"/>
                              </w:rPr>
                              <w:t>Тя разтваря хранителните вещества, извежда отпадните продукти. Осигурява обмяната на веществата и е среда, в която протичат всички биохимични процеси.</w:t>
                            </w:r>
                            <w:r w:rsidRPr="00057C4E">
                              <w:t xml:space="preserve"> </w:t>
                            </w:r>
                            <w:r w:rsidRPr="00057C4E">
                              <w:rPr>
                                <w:rFonts w:eastAsiaTheme="minorEastAsia"/>
                                <w:bCs/>
                                <w:iCs/>
                                <w:color w:val="1A1A1A" w:themeColor="background1" w:themeShade="1A"/>
                                <w:kern w:val="24"/>
                                <w:sz w:val="24"/>
                                <w:szCs w:val="24"/>
                                <w:lang w:val="ru-RU"/>
                              </w:rPr>
                              <w:t>За да се намира в добро физическо състояние и ефективност, всеки човек се нуждае от около 2 литра вода на ден.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DF1A626" id="Text Box 39" o:spid="_x0000_s1041" type="#_x0000_t202" style="position:absolute;left:0;text-align:left;margin-left:276.85pt;margin-top:-.3pt;width:248.7pt;height:11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" filled="f" stroked="f" strokeweight=".5pt">
                <v:textbox>
                  <w:txbxContent>
                    <w:p w:rsidR="00057C4E" w:rsidRPr="00057C4E" w:rsidRDefault="00057C4E" w:rsidP="00057C4E">
                      <w:pPr>
                        <w:rPr>
                          <w:sz w:val="24"/>
                          <w:szCs w:val="24"/>
                        </w:rPr>
                      </w:pPr>
                      <w:r w:rsidRPr="00057C4E">
                        <w:rPr>
                          <w:rFonts w:eastAsiaTheme="minorEastAsia"/>
                          <w:bCs/>
                          <w:iCs/>
                          <w:color w:val="1A1A1A" w:themeColor="background1" w:themeShade="1A"/>
                          <w:kern w:val="24"/>
                          <w:sz w:val="24"/>
                          <w:szCs w:val="24"/>
                          <w:lang w:val="ru-RU"/>
                        </w:rPr>
                        <w:t>Тя разтваря хранителните вещества, извежда отпадните продукти. Осигурява обмяната на веществата и е среда, в която протичат всички биохимични процеси.</w:t>
                      </w:r>
                      <w:r w:rsidRPr="00057C4E">
                        <w:t xml:space="preserve"> </w:t>
                      </w:r>
                      <w:r w:rsidRPr="00057C4E">
                        <w:rPr>
                          <w:rFonts w:eastAsiaTheme="minorEastAsia"/>
                          <w:bCs/>
                          <w:iCs/>
                          <w:color w:val="1A1A1A" w:themeColor="background1" w:themeShade="1A"/>
                          <w:kern w:val="24"/>
                          <w:sz w:val="24"/>
                          <w:szCs w:val="24"/>
                          <w:lang w:val="ru-RU"/>
                        </w:rPr>
                        <w:t>За да се намира в добро физическо състояние и ефективност, всеки човек се нуждае от около 2 литра вода на ден.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00D0B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74BAF6A" wp14:editId="1D9543E3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3533775" cy="657225"/>
                <wp:effectExtent l="0" t="0" r="0" b="9525"/>
                <wp:wrapSquare wrapText="bothSides"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26B58" w:rsidRPr="00C26B58" w:rsidRDefault="00C26B58" w:rsidP="00C26B58">
                            <w:pPr>
                              <w:jc w:val="center"/>
                              <w:rPr>
                                <w:b/>
                                <w:noProof/>
                                <w:color w:val="0070C0"/>
                                <w:sz w:val="40"/>
                                <w:szCs w:val="4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1905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26B58">
                              <w:rPr>
                                <w:b/>
                                <w:color w:val="0070C0"/>
                                <w:sz w:val="40"/>
                                <w:szCs w:val="40"/>
                                <w:lang w:val="bg-BG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1905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ОСНОВНИ ФАКТИ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74BAF6A" id="Text Box 47" o:spid="_x0000_s1042" type="#_x0000_t202" style="position:absolute;left:0;text-align:left;margin-left:0;margin-top:0;width:278.25pt;height:51.75pt;z-index:2516520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" filled="f" stroked="f">
                <v:textbox>
                  <w:txbxContent>
                    <w:p w:rsidR="00C26B58" w:rsidRPr="00C26B58" w:rsidRDefault="00C26B58" w:rsidP="00C26B58">
                      <w:pPr>
                        <w:jc w:val="center"/>
                        <w:rPr>
                          <w:b/>
                          <w:noProof/>
                          <w:color w:val="0070C0"/>
                          <w:sz w:val="40"/>
                          <w:szCs w:val="4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1905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C26B58">
                        <w:rPr>
                          <w:b/>
                          <w:color w:val="0070C0"/>
                          <w:sz w:val="40"/>
                          <w:szCs w:val="40"/>
                          <w:lang w:val="bg-BG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1905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ОСНОВНИ ФАКТИ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C26B58" w:rsidRDefault="00B00D0B" w:rsidP="002621BF">
      <w:pPr>
        <w:tabs>
          <w:tab w:val="left" w:pos="284"/>
        </w:tabs>
        <w:ind w:left="142"/>
        <w:rPr>
          <w:lang w:val="en-US"/>
        </w:rPr>
      </w:pPr>
      <w:r>
        <w:rPr>
          <w:noProof/>
          <w:lang w:val="bg-BG" w:eastAsia="bg-BG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4BEA407B" wp14:editId="74B89362">
                <wp:simplePos x="0" y="0"/>
                <wp:positionH relativeFrom="page">
                  <wp:posOffset>676893</wp:posOffset>
                </wp:positionH>
                <wp:positionV relativeFrom="page">
                  <wp:posOffset>961901</wp:posOffset>
                </wp:positionV>
                <wp:extent cx="3083873" cy="130629"/>
                <wp:effectExtent l="0" t="0" r="2540" b="3175"/>
                <wp:wrapNone/>
                <wp:docPr id="7" name="Group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83873" cy="130629"/>
                          <a:chOff x="25146000" y="20116800"/>
                          <a:chExt cx="2139696" cy="82296"/>
                        </a:xfrm>
                      </wpg:grpSpPr>
                      <wps:wsp>
                        <wps:cNvPr id="8" name="Rectangle 265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25146000" y="20116800"/>
                            <a:ext cx="713232" cy="82296"/>
                          </a:xfrm>
                          <a:prstGeom prst="rect">
                            <a:avLst/>
                          </a:prstGeom>
                          <a:solidFill>
                            <a:srgbClr val="4F81BD">
                              <a:lumMod val="7500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9" name="Rectangle 266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25859232" y="20116800"/>
                            <a:ext cx="713232" cy="82296"/>
                          </a:xfrm>
                          <a:prstGeom prst="rect">
                            <a:avLst/>
                          </a:prstGeom>
                          <a:solidFill>
                            <a:srgbClr val="4F81BD">
                              <a:lumMod val="40000"/>
                              <a:lumOff val="6000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0" name="Rectangle 267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26572464" y="20116800"/>
                            <a:ext cx="713232" cy="82296"/>
                          </a:xfrm>
                          <a:prstGeom prst="rect">
                            <a:avLst/>
                          </a:prstGeom>
                          <a:solidFill>
                            <a:srgbClr val="00206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2E3A2094" id="Group 264" o:spid="_x0000_s1026" style="position:absolute;margin-left:53.3pt;margin-top:75.75pt;width:242.8pt;height:10.3pt;z-index:251654144;mso-position-horizontal-relative:page;mso-position-vertical-relative:page" coordorigin="251460,201168" coordsize="21396,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">
                <v:rect id="Rectangle 265" o:spid="_x0000_s1027" style="position:absolute;left:251460;top:201168;width:7132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qPasAA&#10;AADaAAAADwAAAGRycy9kb3ducmV2LnhtbERPTYvCMBC9C/sfwgh7EU13QV2rUZYF0ZPSuuB1bMam&#10;2ExKE7X+e3MQPD7e92LV2VrcqPWVYwVfowQEceF0xaWC/8N6+APCB2SNtWNS8CAPq+VHb4GpdnfO&#10;6JaHUsQQ9ikqMCE0qZS+MGTRj1xDHLmzay2GCNtS6hbvMdzW8jtJJtJixbHBYEN/hopLfrUK9pvz&#10;adZdj4fxenY6ZmYz2E3znVKf/e53DiJQF97il3urFcSt8Uq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WqPasAAAADaAAAADwAAAAAAAAAAAAAAAACYAgAAZHJzL2Rvd25y&#10;ZXYueG1sUEsFBgAAAAAEAAQA9QAAAIUDAAAAAA==&#10;" fillcolor="#376092" stroked="f" strokeweight="0" insetpen="t">
                  <v:shadow color="#ccc"/>
                  <o:lock v:ext="edit" shapetype="t"/>
                  <v:textbox inset="2.88pt,2.88pt,2.88pt,2.88pt"/>
                </v:rect>
                <v:rect id="Rectangle 266" o:spid="_x0000_s1028" style="position:absolute;left:258592;top:201168;width:7132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R28cIA&#10;AADaAAAADwAAAGRycy9kb3ducmV2LnhtbESPQWvCQBSE7wX/w/IEb82mlkobs4oIUmkvJi05P7LP&#10;JDT7NmbXJP333YLgcZiZb5h0O5lWDNS7xrKCpygGQVxa3XCl4Pvr8PgKwnlkja1lUvBLDrab2UOK&#10;ibYjZzTkvhIBwi5BBbX3XSKlK2sy6CLbEQfvbHuDPsi+krrHMcBNK5dxvJIGGw4LNXa0r6n8ya9G&#10;gf647ItTFj/74nTJiF/4M8d3pRbzabcG4Wny9/CtfdQK3uD/Srg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pHbxwgAAANoAAAAPAAAAAAAAAAAAAAAAAJgCAABkcnMvZG93&#10;bnJldi54bWxQSwUGAAAAAAQABAD1AAAAhwMAAAAA&#10;" fillcolor="#b9cde5" stroked="f" strokeweight="0" insetpen="t">
                  <v:shadow color="#ccc"/>
                  <o:lock v:ext="edit" shapetype="t"/>
                  <v:textbox inset="2.88pt,2.88pt,2.88pt,2.88pt"/>
                </v:rect>
                <v:rect id="Rectangle 267" o:spid="_x0000_s1029" style="position:absolute;left:265724;top:201168;width:7132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c07sMA&#10;AADbAAAADwAAAGRycy9kb3ducmV2LnhtbESPQWvCQBCF7wX/wzJCL0V3LbZodBURWrwareBtyI5J&#10;MDsbsqum/75zEHqb4b1575vluveNulMX68AWJmMDirgIrubSwvHwNZqBignZYROYLPxShPVq8LLE&#10;zIUH7+mep1JJCMcMLVQptZnWsajIYxyHlli0S+g8Jlm7UrsOHxLuG/1uzKf2WLM0VNjStqLimt+8&#10;hcubuf1o+shPU2fOevLtjofN3NrXYb9ZgErUp3/z83rnBF/o5RcZQK/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cc07sMAAADbAAAADwAAAAAAAAAAAAAAAACYAgAAZHJzL2Rv&#10;d25yZXYueG1sUEsFBgAAAAAEAAQA9QAAAIgDAAAAAA==&#10;" fillcolor="#002060" stroked="f" strokeweight="0" insetpen="t">
                  <v:shadow color="#ccc"/>
                  <o:lock v:ext="edit" shapetype="t"/>
                  <v:textbox inset="2.88pt,2.88pt,2.88pt,2.88pt"/>
                </v:rect>
                <w10:wrap anchorx="page" anchory="page"/>
              </v:group>
            </w:pict>
          </mc:Fallback>
        </mc:AlternateContent>
      </w:r>
    </w:p>
    <w:p w:rsidR="00D83A59" w:rsidRDefault="00656952" w:rsidP="00C26B58">
      <w:pPr>
        <w:rPr>
          <w:sz w:val="28"/>
          <w:szCs w:val="28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61312" behindDoc="0" locked="0" layoutInCell="1" allowOverlap="1" wp14:anchorId="2FEC7248" wp14:editId="1CE8EED4">
            <wp:simplePos x="0" y="0"/>
            <wp:positionH relativeFrom="margin">
              <wp:posOffset>6944995</wp:posOffset>
            </wp:positionH>
            <wp:positionV relativeFrom="page">
              <wp:posOffset>1579245</wp:posOffset>
            </wp:positionV>
            <wp:extent cx="2861945" cy="2017395"/>
            <wp:effectExtent l="0" t="0" r="0" b="1905"/>
            <wp:wrapThrough wrapText="bothSides">
              <wp:wrapPolygon edited="0">
                <wp:start x="0" y="0"/>
                <wp:lineTo x="0" y="21416"/>
                <wp:lineTo x="21423" y="21416"/>
                <wp:lineTo x="21423" y="0"/>
                <wp:lineTo x="0" y="0"/>
              </wp:wrapPolygon>
            </wp:wrapThrough>
            <wp:docPr id="58" name="Picture 58" descr="Резултат с изображение за „картинки напояване растения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Резултат с изображение за „картинки напояване растения“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91" t="23251" r="-60" b="2193"/>
                    <a:stretch/>
                  </pic:blipFill>
                  <pic:spPr bwMode="auto">
                    <a:xfrm>
                      <a:off x="0" y="0"/>
                      <a:ext cx="2861945" cy="201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18C7" w:rsidRPr="00C26B58">
        <w:rPr>
          <w:noProof/>
          <w:sz w:val="28"/>
          <w:szCs w:val="28"/>
          <w:lang w:val="bg-BG" w:eastAsia="bg-BG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00494E2" wp14:editId="3AD07CEA">
                <wp:simplePos x="0" y="0"/>
                <wp:positionH relativeFrom="page">
                  <wp:posOffset>3971925</wp:posOffset>
                </wp:positionH>
                <wp:positionV relativeFrom="page">
                  <wp:posOffset>4857750</wp:posOffset>
                </wp:positionV>
                <wp:extent cx="1992630" cy="1212215"/>
                <wp:effectExtent l="0" t="0" r="0" b="3810"/>
                <wp:wrapNone/>
                <wp:docPr id="13" name="Text Box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2630" cy="1212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3A59" w:rsidRDefault="00D83A59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00494E2" id="Text Box 453" o:spid="_x0000_s1043" type="#_x0000_t202" style="position:absolute;left:0;text-align:left;margin-left:312.75pt;margin-top:382.5pt;width:156.9pt;height:95.45pt;z-index:25164902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" filled="f" stroked="f">
                <v:textbox style="mso-fit-shape-to-text:t">
                  <w:txbxContent>
                    <w:p w:rsidR="00D83A59" w:rsidRDefault="00D83A59"/>
                  </w:txbxContent>
                </v:textbox>
                <w10:wrap anchorx="page" anchory="page"/>
              </v:shape>
            </w:pict>
          </mc:Fallback>
        </mc:AlternateContent>
      </w:r>
      <w:r w:rsidR="00C26B58">
        <w:rPr>
          <w:sz w:val="28"/>
          <w:szCs w:val="28"/>
          <w:lang w:val="bg-BG"/>
        </w:rPr>
        <w:t xml:space="preserve">         </w:t>
      </w:r>
    </w:p>
    <w:p w:rsidR="00057C4E" w:rsidRPr="00C26B58" w:rsidRDefault="007F3E01" w:rsidP="00C26B58">
      <w:pPr>
        <w:rPr>
          <w:sz w:val="28"/>
          <w:szCs w:val="28"/>
          <w:lang w:val="en-US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D1A78B4" wp14:editId="2B957413">
                <wp:simplePos x="0" y="0"/>
                <wp:positionH relativeFrom="margin">
                  <wp:posOffset>3479165</wp:posOffset>
                </wp:positionH>
                <wp:positionV relativeFrom="paragraph">
                  <wp:posOffset>2527935</wp:posOffset>
                </wp:positionV>
                <wp:extent cx="3146425" cy="676275"/>
                <wp:effectExtent l="0" t="0" r="0" b="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6425" cy="676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7429F" w:rsidRDefault="0017429F" w:rsidP="00CF6813">
                            <w:pPr>
                              <w:pStyle w:val="NormalWeb"/>
                              <w:tabs>
                                <w:tab w:val="left" w:pos="4395"/>
                              </w:tabs>
                              <w:spacing w:before="0" w:beforeAutospacing="0" w:after="0" w:afterAutospacing="0"/>
                              <w:ind w:right="-364"/>
                              <w:jc w:val="both"/>
                              <w:textAlignment w:val="baseline"/>
                            </w:pPr>
                            <w:r w:rsidRPr="0017429F">
                              <w:rPr>
                                <w:rFonts w:eastAsiaTheme="minorEastAsia"/>
                                <w:bCs/>
                                <w:iCs/>
                                <w:color w:val="1A1A1A" w:themeColor="background1" w:themeShade="1A"/>
                                <w:kern w:val="24"/>
                                <w:lang w:val="ru-RU"/>
                              </w:rPr>
                              <w:t xml:space="preserve">Водата е едно от условията за живот. Във водните басейни живеят и се размножават растения и животни. За тях водата е и среда на живот. </w:t>
                            </w:r>
                          </w:p>
                          <w:p w:rsidR="0017429F" w:rsidRDefault="0017429F" w:rsidP="00CF6813">
                            <w:pPr>
                              <w:tabs>
                                <w:tab w:val="left" w:pos="4395"/>
                              </w:tabs>
                              <w:ind w:right="-364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7429F" w:rsidRDefault="0017429F" w:rsidP="00CF6813">
                            <w:pPr>
                              <w:tabs>
                                <w:tab w:val="left" w:pos="4395"/>
                              </w:tabs>
                              <w:ind w:right="-364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7429F" w:rsidRDefault="0017429F" w:rsidP="00CF6813">
                            <w:pPr>
                              <w:tabs>
                                <w:tab w:val="left" w:pos="4395"/>
                              </w:tabs>
                              <w:ind w:right="-364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7429F" w:rsidRPr="00057C4E" w:rsidRDefault="0017429F" w:rsidP="00CF6813">
                            <w:pPr>
                              <w:tabs>
                                <w:tab w:val="left" w:pos="4395"/>
                              </w:tabs>
                              <w:ind w:right="-364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5" o:spid="_x0000_s1044" type="#_x0000_t202" style="position:absolute;left:0;text-align:left;margin-left:273.95pt;margin-top:199.05pt;width:247.75pt;height:53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" filled="f" stroked="f" strokeweight=".5pt">
                <v:textbox>
                  <w:txbxContent>
                    <w:p w:rsidR="0017429F" w:rsidRDefault="0017429F" w:rsidP="00CF6813">
                      <w:pPr>
                        <w:pStyle w:val="NormalWeb"/>
                        <w:tabs>
                          <w:tab w:val="left" w:pos="4395"/>
                        </w:tabs>
                        <w:spacing w:before="0" w:beforeAutospacing="0" w:after="0" w:afterAutospacing="0"/>
                        <w:ind w:right="-364"/>
                        <w:jc w:val="both"/>
                        <w:textAlignment w:val="baseline"/>
                      </w:pPr>
                      <w:r w:rsidRPr="0017429F">
                        <w:rPr>
                          <w:rFonts w:eastAsiaTheme="minorEastAsia"/>
                          <w:bCs/>
                          <w:iCs/>
                          <w:color w:val="1A1A1A" w:themeColor="background1" w:themeShade="1A"/>
                          <w:kern w:val="24"/>
                          <w:lang w:val="ru-RU"/>
                        </w:rPr>
                        <w:t xml:space="preserve">Водата е едно от условията за живот. Във водните басейни живеят и се размножават растения и животни. За тях водата е и среда на живот. </w:t>
                      </w:r>
                    </w:p>
                    <w:p w:rsidR="0017429F" w:rsidRDefault="0017429F" w:rsidP="00CF6813">
                      <w:pPr>
                        <w:tabs>
                          <w:tab w:val="left" w:pos="4395"/>
                        </w:tabs>
                        <w:ind w:right="-364"/>
                        <w:rPr>
                          <w:sz w:val="24"/>
                          <w:szCs w:val="24"/>
                        </w:rPr>
                      </w:pPr>
                    </w:p>
                    <w:p w:rsidR="0017429F" w:rsidRDefault="0017429F" w:rsidP="00CF6813">
                      <w:pPr>
                        <w:tabs>
                          <w:tab w:val="left" w:pos="4395"/>
                        </w:tabs>
                        <w:ind w:right="-364"/>
                        <w:rPr>
                          <w:sz w:val="24"/>
                          <w:szCs w:val="24"/>
                        </w:rPr>
                      </w:pPr>
                    </w:p>
                    <w:p w:rsidR="0017429F" w:rsidRDefault="0017429F" w:rsidP="00CF6813">
                      <w:pPr>
                        <w:tabs>
                          <w:tab w:val="left" w:pos="4395"/>
                        </w:tabs>
                        <w:ind w:right="-364"/>
                        <w:rPr>
                          <w:sz w:val="24"/>
                          <w:szCs w:val="24"/>
                        </w:rPr>
                      </w:pPr>
                    </w:p>
                    <w:p w:rsidR="0017429F" w:rsidRPr="00057C4E" w:rsidRDefault="0017429F" w:rsidP="00CF6813">
                      <w:pPr>
                        <w:tabs>
                          <w:tab w:val="left" w:pos="4395"/>
                        </w:tabs>
                        <w:ind w:right="-364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57754">
        <w:rPr>
          <w:noProof/>
          <w:sz w:val="28"/>
          <w:szCs w:val="28"/>
          <w:lang w:val="bg-BG" w:eastAsia="bg-BG"/>
        </w:rPr>
        <w:drawing>
          <wp:anchor distT="0" distB="0" distL="114300" distR="114300" simplePos="0" relativeHeight="251662848" behindDoc="1" locked="0" layoutInCell="1" allowOverlap="1" wp14:anchorId="6EB5D7FD" wp14:editId="512BF560">
            <wp:simplePos x="0" y="0"/>
            <wp:positionH relativeFrom="margin">
              <wp:posOffset>3649345</wp:posOffset>
            </wp:positionH>
            <wp:positionV relativeFrom="margin">
              <wp:posOffset>1719580</wp:posOffset>
            </wp:positionV>
            <wp:extent cx="2785745" cy="1905000"/>
            <wp:effectExtent l="171450" t="171450" r="357505" b="361950"/>
            <wp:wrapTight wrapText="bothSides">
              <wp:wrapPolygon edited="0">
                <wp:start x="1625" y="-1944"/>
                <wp:lineTo x="-1329" y="-1512"/>
                <wp:lineTo x="-1329" y="19224"/>
                <wp:lineTo x="-1034" y="22896"/>
                <wp:lineTo x="739" y="25056"/>
                <wp:lineTo x="886" y="25488"/>
                <wp:lineTo x="22009" y="25488"/>
                <wp:lineTo x="22156" y="25056"/>
                <wp:lineTo x="23929" y="22896"/>
                <wp:lineTo x="24224" y="19224"/>
                <wp:lineTo x="24224" y="1080"/>
                <wp:lineTo x="22156" y="-1512"/>
                <wp:lineTo x="21418" y="-1944"/>
                <wp:lineTo x="1625" y="-1944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26" t="7054" r="1576" b="5789"/>
                    <a:stretch/>
                  </pic:blipFill>
                  <pic:spPr bwMode="auto">
                    <a:xfrm>
                      <a:off x="0" y="0"/>
                      <a:ext cx="2785745" cy="1905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21BF">
        <w:rPr>
          <w:noProof/>
          <w:lang w:val="bg-BG" w:eastAsia="bg-BG"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1E715671" wp14:editId="7D0DFC79">
                <wp:simplePos x="0" y="0"/>
                <wp:positionH relativeFrom="page">
                  <wp:posOffset>721426</wp:posOffset>
                </wp:positionH>
                <wp:positionV relativeFrom="page">
                  <wp:posOffset>5669601</wp:posOffset>
                </wp:positionV>
                <wp:extent cx="3114675" cy="133350"/>
                <wp:effectExtent l="0" t="0" r="9525" b="0"/>
                <wp:wrapNone/>
                <wp:docPr id="11" name="Group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4675" cy="133350"/>
                          <a:chOff x="25146000" y="20116800"/>
                          <a:chExt cx="2139696" cy="82296"/>
                        </a:xfrm>
                      </wpg:grpSpPr>
                      <wps:wsp>
                        <wps:cNvPr id="12" name="Rectangle 265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25146000" y="20116800"/>
                            <a:ext cx="713232" cy="82296"/>
                          </a:xfrm>
                          <a:prstGeom prst="rect">
                            <a:avLst/>
                          </a:prstGeom>
                          <a:solidFill>
                            <a:srgbClr val="4F81BD">
                              <a:lumMod val="7500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8" name="Rectangle 266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25859232" y="20116800"/>
                            <a:ext cx="713232" cy="82296"/>
                          </a:xfrm>
                          <a:prstGeom prst="rect">
                            <a:avLst/>
                          </a:prstGeom>
                          <a:solidFill>
                            <a:srgbClr val="4F81BD">
                              <a:lumMod val="40000"/>
                              <a:lumOff val="6000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24" name="Rectangle 267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26572464" y="20116800"/>
                            <a:ext cx="713232" cy="82296"/>
                          </a:xfrm>
                          <a:prstGeom prst="rect">
                            <a:avLst/>
                          </a:prstGeom>
                          <a:solidFill>
                            <a:srgbClr val="00206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577B4557" id="Group 264" o:spid="_x0000_s1026" style="position:absolute;margin-left:56.8pt;margin-top:446.45pt;width:245.25pt;height:10.5pt;z-index:251661824;mso-position-horizontal-relative:page;mso-position-vertical-relative:page" coordorigin="251460,201168" coordsize="21396,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">
                <v:rect id="Rectangle 265" o:spid="_x0000_s1027" style="position:absolute;left:251460;top:201168;width:7132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ErGMEA&#10;AADbAAAADwAAAGRycy9kb3ducmV2LnhtbERPTYvCMBC9C/6HMMJeRFOFXbUaRRZETy5WwevYjE2x&#10;mZQmav33m4UFb/N4n7NYtbYSD2p86VjBaJiAIM6dLrlQcDpuBlMQPiBrrByTghd5WC27nQWm2j35&#10;QI8sFCKGsE9RgQmhTqX0uSGLfuhq4shdXWMxRNgUUjf4jOG2kuMk+ZIWS44NBmv6NpTfsrtV8LO9&#10;Xmbt/Xz83Mwu54PZ9veTbK/UR69dz0EEasNb/O/e6Th/DH+/xAPk8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hKxjBAAAA2wAAAA8AAAAAAAAAAAAAAAAAmAIAAGRycy9kb3du&#10;cmV2LnhtbFBLBQYAAAAABAAEAPUAAACGAwAAAAA=&#10;" fillcolor="#376092" stroked="f" strokeweight="0" insetpen="t">
                  <v:shadow color="#ccc"/>
                  <o:lock v:ext="edit" shapetype="t"/>
                  <v:textbox inset="2.88pt,2.88pt,2.88pt,2.88pt"/>
                </v:rect>
                <v:rect id="Rectangle 266" o:spid="_x0000_s1028" style="position:absolute;left:258592;top:201168;width:7132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0e2sMA&#10;AADbAAAADwAAAGRycy9kb3ducmV2LnhtbESPQWvCQBCF70L/wzIFb7qp0lKimyBCsdiLicXzkB2T&#10;YHY2Zrca/33nUOhthvfmvW/W+eg6daMhtJ4NvMwTUMSVty3XBr6PH7N3UCEiW+w8k4EHBcizp8ka&#10;U+vvXNCtjLWSEA4pGmhi7FOtQ9WQwzD3PbFoZz84jLIOtbYD3iXcdXqRJG/aYcvS0GBP24aqS/nj&#10;DNj9dXs6FMkyng7XgviVv0rcGTN9HjcrUJHG+G/+u/60gi+w8osMo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W0e2sMAAADbAAAADwAAAAAAAAAAAAAAAACYAgAAZHJzL2Rv&#10;d25yZXYueG1sUEsFBgAAAAAEAAQA9QAAAIgDAAAAAA==&#10;" fillcolor="#b9cde5" stroked="f" strokeweight="0" insetpen="t">
                  <v:shadow color="#ccc"/>
                  <o:lock v:ext="edit" shapetype="t"/>
                  <v:textbox inset="2.88pt,2.88pt,2.88pt,2.88pt"/>
                </v:rect>
                <v:rect id="Rectangle 267" o:spid="_x0000_s1029" style="position:absolute;left:265724;top:201168;width:7132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D4UMMA&#10;AADbAAAADwAAAGRycy9kb3ducmV2LnhtbESPQWvCQBSE7wX/w/KEXorZNVjR1FVEsPTaGAVvj+wz&#10;Cc2+DdnVpP++Wyj0OMzMN8xmN9pWPKj3jWMN80SBIC6dabjSUJyOsxUIH5ANto5Jwzd52G0nTxvM&#10;jBv4kx55qESEsM9QQx1Cl0npy5os+sR1xNG7ud5iiLKvpOlxiHDbylSppbTYcFyosaNDTeVXfrca&#10;bi/qfpb0ml8WRl3l/N0Up/1a6+fpuH8DEWgM/+G/9ofRkC7g90v8AXL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JD4UMMAAADbAAAADwAAAAAAAAAAAAAAAACYAgAAZHJzL2Rv&#10;d25yZXYueG1sUEsFBgAAAAAEAAQA9QAAAIgDAAAAAA==&#10;" fillcolor="#002060" stroked="f" strokeweight="0" insetpen="t">
                  <v:shadow color="#ccc"/>
                  <o:lock v:ext="edit" shapetype="t"/>
                  <v:textbox inset="2.88pt,2.88pt,2.88pt,2.88pt"/>
                </v:rect>
                <w10:wrap anchorx="page" anchory="page"/>
              </v:group>
            </w:pict>
          </mc:Fallback>
        </mc:AlternateContent>
      </w:r>
      <w:r w:rsidR="002621BF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C9B9C7B" wp14:editId="18CECB2A">
                <wp:simplePos x="0" y="0"/>
                <wp:positionH relativeFrom="margin">
                  <wp:align>left</wp:align>
                </wp:positionH>
                <wp:positionV relativeFrom="paragraph">
                  <wp:posOffset>3400739</wp:posOffset>
                </wp:positionV>
                <wp:extent cx="3533775" cy="923925"/>
                <wp:effectExtent l="0" t="0" r="0" b="9525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00D0B" w:rsidRPr="00B00D0B" w:rsidRDefault="00B00D0B" w:rsidP="00B00D0B">
                            <w:pPr>
                              <w:jc w:val="center"/>
                              <w:rPr>
                                <w:b/>
                                <w:noProof/>
                                <w:color w:val="0070C0"/>
                                <w:sz w:val="40"/>
                                <w:szCs w:val="40"/>
                                <w:lang w:val="bg-BG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1905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70C0"/>
                                <w:sz w:val="40"/>
                                <w:szCs w:val="40"/>
                                <w:lang w:val="bg-BG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1905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ВОДАТА – ИЗВОР НА ЖИВОТ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9EC8A27" id="Text Box 5" o:spid="_x0000_s1044" type="#_x0000_t202" style="position:absolute;left:0;text-align:left;margin-left:0;margin-top:267.75pt;width:278.25pt;height:72.75pt;z-index:2516608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" filled="f" stroked="f">
                <v:textbox>
                  <w:txbxContent>
                    <w:p w:rsidR="00B00D0B" w:rsidRPr="00B00D0B" w:rsidRDefault="00B00D0B" w:rsidP="00B00D0B">
                      <w:pPr>
                        <w:jc w:val="center"/>
                        <w:rPr>
                          <w:b/>
                          <w:noProof/>
                          <w:color w:val="0070C0"/>
                          <w:sz w:val="40"/>
                          <w:szCs w:val="40"/>
                          <w:lang w:val="bg-BG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1905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0070C0"/>
                          <w:sz w:val="40"/>
                          <w:szCs w:val="40"/>
                          <w:lang w:val="bg-BG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1905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ВОДАТА – ИЗВОР НА ЖИВОТ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36E10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054D1BD" wp14:editId="60FF2470">
                <wp:simplePos x="0" y="0"/>
                <wp:positionH relativeFrom="page">
                  <wp:posOffset>818902</wp:posOffset>
                </wp:positionH>
                <wp:positionV relativeFrom="paragraph">
                  <wp:posOffset>4509893</wp:posOffset>
                </wp:positionV>
                <wp:extent cx="2968369" cy="1080655"/>
                <wp:effectExtent l="0" t="0" r="3810" b="5715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8369" cy="10806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02E3B" w:rsidRPr="00D02E3B" w:rsidRDefault="00D02E3B" w:rsidP="00D02E3B">
                            <w:pPr>
                              <w:rPr>
                                <w:sz w:val="24"/>
                                <w:szCs w:val="24"/>
                                <w:lang w:val="bg-BG"/>
                              </w:rPr>
                            </w:pPr>
                            <w:r w:rsidRPr="00D02E3B">
                              <w:rPr>
                                <w:sz w:val="24"/>
                                <w:szCs w:val="24"/>
                              </w:rPr>
                              <w:t>Водата дава живот и жизнена енергия на всичко, докоснало се до нея. Ранните формина живот са се зародили във водата. Водата е основна част от човешкия организъм</w:t>
                            </w:r>
                            <w:r>
                              <w:rPr>
                                <w:sz w:val="24"/>
                                <w:szCs w:val="24"/>
                                <w:lang w:val="bg-BG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BF1EA79" id="Text Box 60" o:spid="_x0000_s1045" type="#_x0000_t202" style="position:absolute;left:0;text-align:left;margin-left:64.5pt;margin-top:355.1pt;width:233.75pt;height:85.1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" fillcolor="window" stroked="f" strokeweight=".5pt">
                <v:textbox>
                  <w:txbxContent>
                    <w:p w:rsidR="00D02E3B" w:rsidRPr="00D02E3B" w:rsidRDefault="00D02E3B" w:rsidP="00D02E3B">
                      <w:pPr>
                        <w:rPr>
                          <w:sz w:val="24"/>
                          <w:szCs w:val="24"/>
                          <w:lang w:val="bg-BG"/>
                        </w:rPr>
                      </w:pPr>
                      <w:r w:rsidRPr="00D02E3B">
                        <w:rPr>
                          <w:sz w:val="24"/>
                          <w:szCs w:val="24"/>
                        </w:rPr>
                        <w:t>Водата дава живот и жизнена енергия на всичко, докоснало се до нея. Ранните формина живот са се зародили във водата. Водата е основна част от човешкия организъм</w:t>
                      </w:r>
                      <w:r>
                        <w:rPr>
                          <w:sz w:val="24"/>
                          <w:szCs w:val="24"/>
                          <w:lang w:val="bg-BG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36E10">
        <w:rPr>
          <w:noProof/>
          <w:lang w:val="bg-BG" w:eastAsia="bg-BG"/>
        </w:rPr>
        <w:drawing>
          <wp:anchor distT="0" distB="0" distL="114300" distR="114300" simplePos="0" relativeHeight="251664896" behindDoc="0" locked="0" layoutInCell="1" allowOverlap="1" wp14:anchorId="3725C24B" wp14:editId="3E9B7669">
            <wp:simplePos x="0" y="0"/>
            <wp:positionH relativeFrom="margin">
              <wp:posOffset>7007605</wp:posOffset>
            </wp:positionH>
            <wp:positionV relativeFrom="margin">
              <wp:align>bottom</wp:align>
            </wp:positionV>
            <wp:extent cx="2835275" cy="2286635"/>
            <wp:effectExtent l="0" t="0" r="3175" b="0"/>
            <wp:wrapThrough wrapText="bothSides">
              <wp:wrapPolygon edited="0">
                <wp:start x="0" y="0"/>
                <wp:lineTo x="0" y="21414"/>
                <wp:lineTo x="21479" y="21414"/>
                <wp:lineTo x="21479" y="0"/>
                <wp:lineTo x="0" y="0"/>
              </wp:wrapPolygon>
            </wp:wrapThrough>
            <wp:docPr id="63" name="Picture 63" descr="Резултат с изображение за „вода за транспорта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езултат с изображение за „вода за транспорта“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275" cy="228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6E10">
        <w:rPr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 wp14:anchorId="07952F52" wp14:editId="01451DAE">
            <wp:simplePos x="0" y="0"/>
            <wp:positionH relativeFrom="page">
              <wp:posOffset>4156075</wp:posOffset>
            </wp:positionH>
            <wp:positionV relativeFrom="margin">
              <wp:align>bottom</wp:align>
            </wp:positionV>
            <wp:extent cx="3009900" cy="2279650"/>
            <wp:effectExtent l="0" t="0" r="0" b="6350"/>
            <wp:wrapThrough wrapText="bothSides">
              <wp:wrapPolygon edited="0">
                <wp:start x="0" y="0"/>
                <wp:lineTo x="0" y="21480"/>
                <wp:lineTo x="21463" y="21480"/>
                <wp:lineTo x="21463" y="0"/>
                <wp:lineTo x="0" y="0"/>
              </wp:wrapPolygon>
            </wp:wrapThrough>
            <wp:docPr id="50" name="Picture 50" descr="Резултат с изображение за „водни басейни с растения и животни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езултат с изображение за „водни басейни с растения и животни“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27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2B16" w:rsidRPr="00C26B58">
        <w:rPr>
          <w:noProof/>
          <w:sz w:val="28"/>
          <w:szCs w:val="28"/>
          <w:lang w:val="bg-BG" w:eastAsia="bg-BG"/>
        </w:rPr>
        <mc:AlternateContent>
          <mc:Choice Requires="wps">
            <w:drawing>
              <wp:anchor distT="36576" distB="36576" distL="36576" distR="36576" simplePos="0" relativeHeight="251644928" behindDoc="0" locked="0" layoutInCell="1" allowOverlap="1" wp14:anchorId="06E1DCFC" wp14:editId="21E76174">
                <wp:simplePos x="0" y="0"/>
                <wp:positionH relativeFrom="margin">
                  <wp:posOffset>-71120</wp:posOffset>
                </wp:positionH>
                <wp:positionV relativeFrom="page">
                  <wp:posOffset>1270635</wp:posOffset>
                </wp:positionV>
                <wp:extent cx="3271520" cy="3495675"/>
                <wp:effectExtent l="0" t="0" r="5080" b="9525"/>
                <wp:wrapNone/>
                <wp:docPr id="16" name="Text Box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271520" cy="3495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26B58" w:rsidRPr="00C26B58" w:rsidRDefault="00C26B58" w:rsidP="00C26B58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</w:pPr>
                            <w:r w:rsidRPr="00C26B58"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  <w:t>2.1 милиарда души нямат достъп до безопасни водоизточници и безопасни водоснабдителни услуги.</w:t>
                            </w:r>
                          </w:p>
                          <w:p w:rsidR="00C26B58" w:rsidRPr="00C26B58" w:rsidRDefault="00C26B58" w:rsidP="00C26B58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</w:pPr>
                            <w:r w:rsidRPr="00C26B58"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  <w:t>До 2050 г. населението на планетата се очаква да нарасне с още 2 милиарда и съответно необходимостта от вода ще нарасне с 30% в сравнение с днес.</w:t>
                            </w:r>
                          </w:p>
                          <w:p w:rsidR="00C26B58" w:rsidRPr="00C26B58" w:rsidRDefault="00C26B58" w:rsidP="00CF6813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  <w:tab w:val="left" w:pos="426"/>
                              </w:tabs>
                              <w:autoSpaceDE w:val="0"/>
                              <w:autoSpaceDN w:val="0"/>
                              <w:adjustRightInd w:val="0"/>
                              <w:spacing w:after="120" w:line="276" w:lineRule="auto"/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</w:pPr>
                            <w:r w:rsidRPr="00C26B58">
                              <w:rPr>
                                <w:rFonts w:eastAsia="Calibri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bg-BG" w:eastAsia="en-US"/>
                              </w:rPr>
                              <w:t>Понастоящем 70% от световното потребление на вода е за селскостопански нужди (основно за напояване), като този процент е още по-висок за безводните райони и местата с голяма гъстота на населението. 20 на сто от общото водопотребление е за индустрията, като най-голям дял имат енергетиката и промишлеността. Останалите 10% се потребяват от бита, като по-малко от 1% от тях се използват за пиене.</w:t>
                            </w:r>
                          </w:p>
                          <w:p w:rsidR="00C26B58" w:rsidRPr="00C26B58" w:rsidRDefault="00C26B58" w:rsidP="00C26B58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120" w:line="276" w:lineRule="auto"/>
                              <w:rPr>
                                <w:rFonts w:ascii="Calibri" w:eastAsia="Calibri" w:hAnsi="Calibri" w:cs="Roboto"/>
                                <w:b/>
                                <w:color w:val="595959"/>
                                <w:kern w:val="0"/>
                                <w:sz w:val="22"/>
                                <w:szCs w:val="22"/>
                                <w:lang w:val="bg-BG" w:eastAsia="en-US"/>
                              </w:rPr>
                            </w:pPr>
                          </w:p>
                          <w:p w:rsidR="00D83A59" w:rsidRDefault="00D83A59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6E1DCFC" id="_x0000_s1047" type="#_x0000_t202" style="position:absolute;left:0;text-align:left;margin-left:-5.6pt;margin-top:100.05pt;width:257.6pt;height:275.25pt;z-index:251644928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" filled="f" stroked="f" strokeweight="0" insetpen="t">
                <o:lock v:ext="edit" shapetype="t"/>
                <v:textbox inset="2.85pt,2.85pt,2.85pt,2.85pt">
                  <w:txbxContent>
                    <w:p w:rsidR="00C26B58" w:rsidRPr="00C26B58" w:rsidRDefault="00C26B58" w:rsidP="00C26B58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120" w:line="240" w:lineRule="auto"/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</w:pPr>
                      <w:r w:rsidRPr="00C26B58"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  <w:t>2.1 милиарда души нямат достъп до безопасни водоизточници и безопасни водоснабдителни услуги.</w:t>
                      </w:r>
                    </w:p>
                    <w:p w:rsidR="00C26B58" w:rsidRPr="00C26B58" w:rsidRDefault="00C26B58" w:rsidP="00C26B58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120" w:line="240" w:lineRule="auto"/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</w:pPr>
                      <w:r w:rsidRPr="00C26B58"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  <w:t>До 2050 г. населението на планетата се очаква да нарасне с още 2 милиарда и съответно необходимостта от вода ще нарасне с 30% в сравнение с днес.</w:t>
                      </w:r>
                    </w:p>
                    <w:p w:rsidR="00C26B58" w:rsidRPr="00C26B58" w:rsidRDefault="00C26B58" w:rsidP="00CF6813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  <w:tab w:val="left" w:pos="426"/>
                        </w:tabs>
                        <w:autoSpaceDE w:val="0"/>
                        <w:autoSpaceDN w:val="0"/>
                        <w:adjustRightInd w:val="0"/>
                        <w:spacing w:after="120" w:line="276" w:lineRule="auto"/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</w:pPr>
                      <w:r w:rsidRPr="00C26B58">
                        <w:rPr>
                          <w:rFonts w:eastAsia="Calibri"/>
                          <w:color w:val="000000" w:themeColor="text1"/>
                          <w:kern w:val="0"/>
                          <w:sz w:val="24"/>
                          <w:szCs w:val="24"/>
                          <w:lang w:val="bg-BG" w:eastAsia="en-US"/>
                        </w:rPr>
                        <w:t>Понастоящем 70% от световното потребление на вода е за селскостопански нужди (основно за напояване), като този процент е още по-висок за безводните райони и местата с голяма гъстота на населението. 20 на сто от общото водопотребление е за индустрията, като най-голям дял имат енергетиката и промишлеността. Останалите 10% се потребяват от бита, като по-малко от 1% от тях се използват за пиене.</w:t>
                      </w:r>
                    </w:p>
                    <w:p w:rsidR="00C26B58" w:rsidRPr="00C26B58" w:rsidRDefault="00C26B58" w:rsidP="00C26B58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120" w:line="276" w:lineRule="auto"/>
                        <w:rPr>
                          <w:rFonts w:ascii="Calibri" w:eastAsia="Calibri" w:hAnsi="Calibri" w:cs="Roboto"/>
                          <w:b/>
                          <w:color w:val="595959"/>
                          <w:kern w:val="0"/>
                          <w:sz w:val="22"/>
                          <w:szCs w:val="22"/>
                          <w:lang w:val="bg-BG" w:eastAsia="en-US"/>
                        </w:rPr>
                      </w:pPr>
                    </w:p>
                    <w:p w:rsidR="00D83A59" w:rsidRDefault="00D83A59">
                      <w:pPr>
                        <w:pStyle w:val="a5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02E3B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925191" wp14:editId="3C500AE2">
                <wp:simplePos x="0" y="0"/>
                <wp:positionH relativeFrom="page">
                  <wp:posOffset>7505205</wp:posOffset>
                </wp:positionH>
                <wp:positionV relativeFrom="paragraph">
                  <wp:posOffset>2076426</wp:posOffset>
                </wp:positionV>
                <wp:extent cx="2967990" cy="1056904"/>
                <wp:effectExtent l="0" t="0" r="3810" b="0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7990" cy="105690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02E3B" w:rsidRPr="00656952" w:rsidRDefault="00D02E3B" w:rsidP="00D02E3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D02E3B">
                              <w:rPr>
                                <w:sz w:val="24"/>
                                <w:szCs w:val="24"/>
                              </w:rPr>
                              <w:t>Водите са необходими за развитието на водния транспорт и произв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одството на електроенергия. Те </w:t>
                            </w:r>
                            <w:r w:rsidRPr="00D02E3B">
                              <w:rPr>
                                <w:sz w:val="24"/>
                                <w:szCs w:val="24"/>
                              </w:rPr>
                              <w:t>се явяват важно условие за икономическото развитие на страната.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4925191" id="Text Box 59" o:spid="_x0000_s1048" type="#_x0000_t202" style="position:absolute;left:0;text-align:left;margin-left:590.95pt;margin-top:163.5pt;width:233.7pt;height:83.2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" fillcolor="window" stroked="f" strokeweight=".5pt">
                <v:textbox>
                  <w:txbxContent>
                    <w:p w:rsidR="00D02E3B" w:rsidRPr="00656952" w:rsidRDefault="00D02E3B" w:rsidP="00D02E3B">
                      <w:pPr>
                        <w:rPr>
                          <w:sz w:val="24"/>
                          <w:szCs w:val="24"/>
                        </w:rPr>
                      </w:pPr>
                      <w:r w:rsidRPr="00D02E3B">
                        <w:rPr>
                          <w:sz w:val="24"/>
                          <w:szCs w:val="24"/>
                        </w:rPr>
                        <w:t>Водите са необходими за развитието на водния транспорт и произв</w:t>
                      </w:r>
                      <w:r>
                        <w:rPr>
                          <w:sz w:val="24"/>
                          <w:szCs w:val="24"/>
                        </w:rPr>
                        <w:t xml:space="preserve">одството на електроенергия. Те </w:t>
                      </w:r>
                      <w:r w:rsidRPr="00D02E3B">
                        <w:rPr>
                          <w:sz w:val="24"/>
                          <w:szCs w:val="24"/>
                        </w:rPr>
                        <w:t>се явяват важно условие за икономическото развитие на страната.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057C4E" w:rsidRPr="00C26B58" w:rsidSect="00CF6813">
      <w:pgSz w:w="16839" w:h="11907" w:orient="landscape"/>
      <w:pgMar w:top="567" w:right="878" w:bottom="864" w:left="87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C7705D"/>
    <w:multiLevelType w:val="hybridMultilevel"/>
    <w:tmpl w:val="542EB89C"/>
    <w:lvl w:ilvl="0" w:tplc="C9961B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04040" w:themeColor="text1" w:themeTint="BF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43"/>
  <w:drawingGridVerticalSpacing w:val="10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8C7"/>
    <w:rsid w:val="00022DE0"/>
    <w:rsid w:val="00056258"/>
    <w:rsid w:val="00057C4E"/>
    <w:rsid w:val="00093738"/>
    <w:rsid w:val="0017429F"/>
    <w:rsid w:val="001865CA"/>
    <w:rsid w:val="001F57D3"/>
    <w:rsid w:val="00227A3F"/>
    <w:rsid w:val="002621BF"/>
    <w:rsid w:val="0028329E"/>
    <w:rsid w:val="00297B66"/>
    <w:rsid w:val="00352B16"/>
    <w:rsid w:val="003E18C7"/>
    <w:rsid w:val="00565F2F"/>
    <w:rsid w:val="00596C1E"/>
    <w:rsid w:val="00656952"/>
    <w:rsid w:val="0066609B"/>
    <w:rsid w:val="00710692"/>
    <w:rsid w:val="00757754"/>
    <w:rsid w:val="00774C54"/>
    <w:rsid w:val="00791E5D"/>
    <w:rsid w:val="007A08F5"/>
    <w:rsid w:val="007E3946"/>
    <w:rsid w:val="007F3E01"/>
    <w:rsid w:val="00811081"/>
    <w:rsid w:val="00836E10"/>
    <w:rsid w:val="008606FC"/>
    <w:rsid w:val="0088356D"/>
    <w:rsid w:val="00981E9D"/>
    <w:rsid w:val="00A27DC7"/>
    <w:rsid w:val="00AB3FCF"/>
    <w:rsid w:val="00AE4545"/>
    <w:rsid w:val="00B00D0B"/>
    <w:rsid w:val="00B02D39"/>
    <w:rsid w:val="00C26B58"/>
    <w:rsid w:val="00C74756"/>
    <w:rsid w:val="00CA6843"/>
    <w:rsid w:val="00CF6813"/>
    <w:rsid w:val="00D02E3B"/>
    <w:rsid w:val="00D77633"/>
    <w:rsid w:val="00D83A59"/>
    <w:rsid w:val="00E83753"/>
    <w:rsid w:val="00EC3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horizontal-relative:page;mso-position-vertical-relative:page" fill="f" fillcolor="white" stroke="f">
      <v:fill color="white" on="f"/>
      <v:stroke on="f"/>
      <o:colormru v:ext="edit" colors="#dcdce8,#fff5c9,#fc0,#f90,#669,red,#eaeaea,#c7c7d9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80" w:line="268" w:lineRule="auto"/>
      <w:jc w:val="both"/>
    </w:pPr>
    <w:rPr>
      <w:color w:val="000000"/>
      <w:kern w:val="28"/>
      <w:sz w:val="18"/>
      <w:szCs w:val="18"/>
      <w:lang w:val="ro-RO" w:eastAsia="ro-RO"/>
    </w:rPr>
  </w:style>
  <w:style w:type="paragraph" w:styleId="Heading1">
    <w:name w:val="heading 1"/>
    <w:next w:val="Normal"/>
    <w:qFormat/>
    <w:pPr>
      <w:spacing w:after="240"/>
      <w:outlineLvl w:val="0"/>
    </w:pPr>
    <w:rPr>
      <w:rFonts w:ascii="Arial" w:hAnsi="Arial" w:cs="Arial"/>
      <w:b/>
      <w:bCs/>
      <w:color w:val="666699"/>
      <w:kern w:val="28"/>
      <w:sz w:val="28"/>
      <w:szCs w:val="28"/>
      <w:lang w:val="en-US" w:eastAsia="ro-RO"/>
    </w:rPr>
  </w:style>
  <w:style w:type="paragraph" w:styleId="Heading2">
    <w:name w:val="heading 2"/>
    <w:basedOn w:val="Normal"/>
    <w:next w:val="Normal"/>
    <w:qFormat/>
    <w:rsid w:val="00791E5D"/>
    <w:pPr>
      <w:spacing w:after="120" w:line="240" w:lineRule="auto"/>
      <w:jc w:val="left"/>
      <w:outlineLvl w:val="1"/>
    </w:pPr>
    <w:rPr>
      <w:rFonts w:ascii="Arial" w:hAnsi="Arial" w:cs="Arial"/>
      <w:b/>
      <w:bCs/>
      <w:i/>
      <w:color w:val="666699"/>
      <w:sz w:val="24"/>
      <w:szCs w:val="24"/>
      <w:lang w:val="en-US"/>
    </w:rPr>
  </w:style>
  <w:style w:type="paragraph" w:styleId="Heading3">
    <w:name w:val="heading 3"/>
    <w:basedOn w:val="Normal"/>
    <w:next w:val="Normal"/>
    <w:qFormat/>
    <w:rsid w:val="00791E5D"/>
    <w:pPr>
      <w:spacing w:after="240" w:line="240" w:lineRule="auto"/>
      <w:jc w:val="left"/>
      <w:outlineLvl w:val="2"/>
    </w:pPr>
    <w:rPr>
      <w:rFonts w:ascii="Arial" w:hAnsi="Arial" w:cs="Arial"/>
      <w:bCs/>
      <w:smallCaps/>
      <w:color w:val="666699"/>
      <w:sz w:val="24"/>
      <w:szCs w:val="24"/>
      <w:lang w:val="en-US"/>
    </w:rPr>
  </w:style>
  <w:style w:type="paragraph" w:styleId="Heading4">
    <w:name w:val="heading 4"/>
    <w:basedOn w:val="Normal"/>
    <w:qFormat/>
    <w:rsid w:val="00791E5D"/>
    <w:pPr>
      <w:spacing w:after="240" w:line="240" w:lineRule="auto"/>
      <w:jc w:val="left"/>
      <w:outlineLvl w:val="3"/>
    </w:pPr>
    <w:rPr>
      <w:rFonts w:ascii="Arial" w:hAnsi="Arial" w:cs="Arial"/>
      <w:b/>
      <w:bCs/>
      <w:color w:val="auto"/>
      <w:sz w:val="28"/>
      <w:szCs w:val="28"/>
      <w:lang w:val="en-US"/>
    </w:rPr>
  </w:style>
  <w:style w:type="paragraph" w:styleId="Heading7">
    <w:name w:val="heading 7"/>
    <w:qFormat/>
    <w:pPr>
      <w:spacing w:line="268" w:lineRule="auto"/>
      <w:jc w:val="center"/>
      <w:outlineLvl w:val="6"/>
    </w:pPr>
    <w:rPr>
      <w:i/>
      <w:iCs/>
      <w:color w:val="000000"/>
      <w:kern w:val="28"/>
      <w:sz w:val="34"/>
      <w:szCs w:val="3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rPr>
      <w:color w:val="0000FF"/>
      <w:u w:val="single"/>
    </w:rPr>
  </w:style>
  <w:style w:type="character" w:customStyle="1" w:styleId="BodyTextChar">
    <w:name w:val="Body Text Char"/>
    <w:basedOn w:val="DefaultParagraphFont"/>
    <w:link w:val="BodyText"/>
  </w:style>
  <w:style w:type="paragraph" w:styleId="BodyText">
    <w:name w:val="Body Text"/>
    <w:basedOn w:val="Normal"/>
    <w:link w:val="BodyTextChar"/>
    <w:pPr>
      <w:jc w:val="left"/>
    </w:pPr>
    <w:rPr>
      <w:color w:val="auto"/>
      <w:sz w:val="22"/>
      <w:szCs w:val="22"/>
    </w:rPr>
  </w:style>
  <w:style w:type="paragraph" w:styleId="BodyText2">
    <w:name w:val="Body Text 2"/>
    <w:basedOn w:val="Normal"/>
    <w:pPr>
      <w:jc w:val="left"/>
    </w:pPr>
    <w:rPr>
      <w:rFonts w:ascii="Arial" w:hAnsi="Arial" w:cs="Arial"/>
      <w:i/>
      <w:color w:val="auto"/>
      <w:sz w:val="20"/>
      <w:szCs w:val="20"/>
    </w:rPr>
  </w:style>
  <w:style w:type="paragraph" w:customStyle="1" w:styleId="1">
    <w:name w:val="Основен текст 1"/>
    <w:pPr>
      <w:spacing w:after="240" w:line="320" w:lineRule="atLeast"/>
    </w:pPr>
    <w:rPr>
      <w:rFonts w:ascii="Arial" w:hAnsi="Arial" w:cs="Arial"/>
      <w:i/>
      <w:spacing w:val="-5"/>
      <w:sz w:val="22"/>
      <w:szCs w:val="22"/>
      <w:lang w:val="en-US" w:eastAsia="en-US" w:bidi="en-US"/>
    </w:rPr>
  </w:style>
  <w:style w:type="paragraph" w:customStyle="1" w:styleId="a">
    <w:name w:val="Адрес"/>
    <w:basedOn w:val="Normal"/>
    <w:pPr>
      <w:spacing w:after="0" w:line="240" w:lineRule="auto"/>
      <w:jc w:val="center"/>
    </w:pPr>
    <w:rPr>
      <w:rFonts w:ascii="Arial" w:hAnsi="Arial" w:cs="Arial"/>
      <w:b/>
      <w:bCs/>
      <w:smallCaps/>
      <w:color w:val="auto"/>
      <w:sz w:val="28"/>
      <w:szCs w:val="28"/>
      <w:lang w:val="en-US" w:eastAsia="en-US" w:bidi="en-US"/>
    </w:rPr>
  </w:style>
  <w:style w:type="paragraph" w:customStyle="1" w:styleId="a0">
    <w:name w:val="Заключителен ред"/>
    <w:pPr>
      <w:spacing w:line="268" w:lineRule="auto"/>
      <w:jc w:val="center"/>
    </w:pPr>
    <w:rPr>
      <w:rFonts w:ascii="Arial" w:hAnsi="Arial" w:cs="Arial"/>
      <w:b/>
      <w:bCs/>
      <w:kern w:val="28"/>
      <w:sz w:val="30"/>
      <w:szCs w:val="30"/>
      <w:lang w:val="en-US" w:eastAsia="en-US" w:bidi="en-US"/>
    </w:rPr>
  </w:style>
  <w:style w:type="paragraph" w:customStyle="1" w:styleId="2">
    <w:name w:val="Адрес 2"/>
    <w:pPr>
      <w:jc w:val="center"/>
    </w:pPr>
    <w:rPr>
      <w:rFonts w:ascii="Arial" w:hAnsi="Arial" w:cs="Arial"/>
      <w:kern w:val="28"/>
      <w:sz w:val="22"/>
      <w:szCs w:val="22"/>
      <w:lang w:val="en-US" w:eastAsia="en-US" w:bidi="en-US"/>
    </w:rPr>
  </w:style>
  <w:style w:type="paragraph" w:customStyle="1" w:styleId="a1">
    <w:name w:val="Текст на надписите"/>
    <w:basedOn w:val="Normal"/>
    <w:pPr>
      <w:spacing w:after="0" w:line="240" w:lineRule="auto"/>
      <w:jc w:val="center"/>
    </w:pPr>
    <w:rPr>
      <w:rFonts w:ascii="Arial" w:hAnsi="Arial" w:cs="Arial"/>
      <w:i/>
      <w:color w:val="auto"/>
      <w:lang w:val="en-US" w:eastAsia="en-US" w:bidi="en-US"/>
    </w:rPr>
  </w:style>
  <w:style w:type="paragraph" w:customStyle="1" w:styleId="a2">
    <w:name w:val="Название на фирмата"/>
    <w:next w:val="Normal"/>
    <w:pPr>
      <w:jc w:val="center"/>
    </w:pPr>
    <w:rPr>
      <w:rFonts w:ascii="Arial Black" w:hAnsi="Arial Black" w:cs="Arial Black"/>
      <w:bCs/>
      <w:kern w:val="28"/>
      <w:sz w:val="36"/>
      <w:szCs w:val="36"/>
      <w:lang w:val="en-US" w:eastAsia="en-US" w:bidi="en-US"/>
    </w:rPr>
  </w:style>
  <w:style w:type="paragraph" w:styleId="NormalWeb">
    <w:name w:val="Normal (Web)"/>
    <w:basedOn w:val="Normal"/>
    <w:uiPriority w:val="99"/>
    <w:unhideWhenUsed/>
    <w:rsid w:val="00B00D0B"/>
    <w:pPr>
      <w:spacing w:before="100" w:beforeAutospacing="1" w:after="100" w:afterAutospacing="1" w:line="240" w:lineRule="auto"/>
      <w:jc w:val="left"/>
    </w:pPr>
    <w:rPr>
      <w:color w:val="auto"/>
      <w:kern w:val="0"/>
      <w:sz w:val="24"/>
      <w:szCs w:val="24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80" w:line="268" w:lineRule="auto"/>
      <w:jc w:val="both"/>
    </w:pPr>
    <w:rPr>
      <w:color w:val="000000"/>
      <w:kern w:val="28"/>
      <w:sz w:val="18"/>
      <w:szCs w:val="18"/>
      <w:lang w:val="ro-RO" w:eastAsia="ro-RO"/>
    </w:rPr>
  </w:style>
  <w:style w:type="paragraph" w:styleId="Heading1">
    <w:name w:val="heading 1"/>
    <w:next w:val="Normal"/>
    <w:qFormat/>
    <w:pPr>
      <w:spacing w:after="240"/>
      <w:outlineLvl w:val="0"/>
    </w:pPr>
    <w:rPr>
      <w:rFonts w:ascii="Arial" w:hAnsi="Arial" w:cs="Arial"/>
      <w:b/>
      <w:bCs/>
      <w:color w:val="666699"/>
      <w:kern w:val="28"/>
      <w:sz w:val="28"/>
      <w:szCs w:val="28"/>
      <w:lang w:val="en-US" w:eastAsia="ro-RO"/>
    </w:rPr>
  </w:style>
  <w:style w:type="paragraph" w:styleId="Heading2">
    <w:name w:val="heading 2"/>
    <w:basedOn w:val="Normal"/>
    <w:next w:val="Normal"/>
    <w:qFormat/>
    <w:rsid w:val="00791E5D"/>
    <w:pPr>
      <w:spacing w:after="120" w:line="240" w:lineRule="auto"/>
      <w:jc w:val="left"/>
      <w:outlineLvl w:val="1"/>
    </w:pPr>
    <w:rPr>
      <w:rFonts w:ascii="Arial" w:hAnsi="Arial" w:cs="Arial"/>
      <w:b/>
      <w:bCs/>
      <w:i/>
      <w:color w:val="666699"/>
      <w:sz w:val="24"/>
      <w:szCs w:val="24"/>
      <w:lang w:val="en-US"/>
    </w:rPr>
  </w:style>
  <w:style w:type="paragraph" w:styleId="Heading3">
    <w:name w:val="heading 3"/>
    <w:basedOn w:val="Normal"/>
    <w:next w:val="Normal"/>
    <w:qFormat/>
    <w:rsid w:val="00791E5D"/>
    <w:pPr>
      <w:spacing w:after="240" w:line="240" w:lineRule="auto"/>
      <w:jc w:val="left"/>
      <w:outlineLvl w:val="2"/>
    </w:pPr>
    <w:rPr>
      <w:rFonts w:ascii="Arial" w:hAnsi="Arial" w:cs="Arial"/>
      <w:bCs/>
      <w:smallCaps/>
      <w:color w:val="666699"/>
      <w:sz w:val="24"/>
      <w:szCs w:val="24"/>
      <w:lang w:val="en-US"/>
    </w:rPr>
  </w:style>
  <w:style w:type="paragraph" w:styleId="Heading4">
    <w:name w:val="heading 4"/>
    <w:basedOn w:val="Normal"/>
    <w:qFormat/>
    <w:rsid w:val="00791E5D"/>
    <w:pPr>
      <w:spacing w:after="240" w:line="240" w:lineRule="auto"/>
      <w:jc w:val="left"/>
      <w:outlineLvl w:val="3"/>
    </w:pPr>
    <w:rPr>
      <w:rFonts w:ascii="Arial" w:hAnsi="Arial" w:cs="Arial"/>
      <w:b/>
      <w:bCs/>
      <w:color w:val="auto"/>
      <w:sz w:val="28"/>
      <w:szCs w:val="28"/>
      <w:lang w:val="en-US"/>
    </w:rPr>
  </w:style>
  <w:style w:type="paragraph" w:styleId="Heading7">
    <w:name w:val="heading 7"/>
    <w:qFormat/>
    <w:pPr>
      <w:spacing w:line="268" w:lineRule="auto"/>
      <w:jc w:val="center"/>
      <w:outlineLvl w:val="6"/>
    </w:pPr>
    <w:rPr>
      <w:i/>
      <w:iCs/>
      <w:color w:val="000000"/>
      <w:kern w:val="28"/>
      <w:sz w:val="34"/>
      <w:szCs w:val="3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rPr>
      <w:color w:val="0000FF"/>
      <w:u w:val="single"/>
    </w:rPr>
  </w:style>
  <w:style w:type="character" w:customStyle="1" w:styleId="BodyTextChar">
    <w:name w:val="Body Text Char"/>
    <w:basedOn w:val="DefaultParagraphFont"/>
    <w:link w:val="BodyText"/>
  </w:style>
  <w:style w:type="paragraph" w:styleId="BodyText">
    <w:name w:val="Body Text"/>
    <w:basedOn w:val="Normal"/>
    <w:link w:val="BodyTextChar"/>
    <w:pPr>
      <w:jc w:val="left"/>
    </w:pPr>
    <w:rPr>
      <w:color w:val="auto"/>
      <w:sz w:val="22"/>
      <w:szCs w:val="22"/>
    </w:rPr>
  </w:style>
  <w:style w:type="paragraph" w:styleId="BodyText2">
    <w:name w:val="Body Text 2"/>
    <w:basedOn w:val="Normal"/>
    <w:pPr>
      <w:jc w:val="left"/>
    </w:pPr>
    <w:rPr>
      <w:rFonts w:ascii="Arial" w:hAnsi="Arial" w:cs="Arial"/>
      <w:i/>
      <w:color w:val="auto"/>
      <w:sz w:val="20"/>
      <w:szCs w:val="20"/>
    </w:rPr>
  </w:style>
  <w:style w:type="paragraph" w:customStyle="1" w:styleId="1">
    <w:name w:val="Основен текст 1"/>
    <w:pPr>
      <w:spacing w:after="240" w:line="320" w:lineRule="atLeast"/>
    </w:pPr>
    <w:rPr>
      <w:rFonts w:ascii="Arial" w:hAnsi="Arial" w:cs="Arial"/>
      <w:i/>
      <w:spacing w:val="-5"/>
      <w:sz w:val="22"/>
      <w:szCs w:val="22"/>
      <w:lang w:val="en-US" w:eastAsia="en-US" w:bidi="en-US"/>
    </w:rPr>
  </w:style>
  <w:style w:type="paragraph" w:customStyle="1" w:styleId="a">
    <w:name w:val="Адрес"/>
    <w:basedOn w:val="Normal"/>
    <w:pPr>
      <w:spacing w:after="0" w:line="240" w:lineRule="auto"/>
      <w:jc w:val="center"/>
    </w:pPr>
    <w:rPr>
      <w:rFonts w:ascii="Arial" w:hAnsi="Arial" w:cs="Arial"/>
      <w:b/>
      <w:bCs/>
      <w:smallCaps/>
      <w:color w:val="auto"/>
      <w:sz w:val="28"/>
      <w:szCs w:val="28"/>
      <w:lang w:val="en-US" w:eastAsia="en-US" w:bidi="en-US"/>
    </w:rPr>
  </w:style>
  <w:style w:type="paragraph" w:customStyle="1" w:styleId="a0">
    <w:name w:val="Заключителен ред"/>
    <w:pPr>
      <w:spacing w:line="268" w:lineRule="auto"/>
      <w:jc w:val="center"/>
    </w:pPr>
    <w:rPr>
      <w:rFonts w:ascii="Arial" w:hAnsi="Arial" w:cs="Arial"/>
      <w:b/>
      <w:bCs/>
      <w:kern w:val="28"/>
      <w:sz w:val="30"/>
      <w:szCs w:val="30"/>
      <w:lang w:val="en-US" w:eastAsia="en-US" w:bidi="en-US"/>
    </w:rPr>
  </w:style>
  <w:style w:type="paragraph" w:customStyle="1" w:styleId="2">
    <w:name w:val="Адрес 2"/>
    <w:pPr>
      <w:jc w:val="center"/>
    </w:pPr>
    <w:rPr>
      <w:rFonts w:ascii="Arial" w:hAnsi="Arial" w:cs="Arial"/>
      <w:kern w:val="28"/>
      <w:sz w:val="22"/>
      <w:szCs w:val="22"/>
      <w:lang w:val="en-US" w:eastAsia="en-US" w:bidi="en-US"/>
    </w:rPr>
  </w:style>
  <w:style w:type="paragraph" w:customStyle="1" w:styleId="a1">
    <w:name w:val="Текст на надписите"/>
    <w:basedOn w:val="Normal"/>
    <w:pPr>
      <w:spacing w:after="0" w:line="240" w:lineRule="auto"/>
      <w:jc w:val="center"/>
    </w:pPr>
    <w:rPr>
      <w:rFonts w:ascii="Arial" w:hAnsi="Arial" w:cs="Arial"/>
      <w:i/>
      <w:color w:val="auto"/>
      <w:lang w:val="en-US" w:eastAsia="en-US" w:bidi="en-US"/>
    </w:rPr>
  </w:style>
  <w:style w:type="paragraph" w:customStyle="1" w:styleId="a2">
    <w:name w:val="Название на фирмата"/>
    <w:next w:val="Normal"/>
    <w:pPr>
      <w:jc w:val="center"/>
    </w:pPr>
    <w:rPr>
      <w:rFonts w:ascii="Arial Black" w:hAnsi="Arial Black" w:cs="Arial Black"/>
      <w:bCs/>
      <w:kern w:val="28"/>
      <w:sz w:val="36"/>
      <w:szCs w:val="36"/>
      <w:lang w:val="en-US" w:eastAsia="en-US" w:bidi="en-US"/>
    </w:rPr>
  </w:style>
  <w:style w:type="paragraph" w:styleId="NormalWeb">
    <w:name w:val="Normal (Web)"/>
    <w:basedOn w:val="Normal"/>
    <w:uiPriority w:val="99"/>
    <w:unhideWhenUsed/>
    <w:rsid w:val="00B00D0B"/>
    <w:pPr>
      <w:spacing w:before="100" w:beforeAutospacing="1" w:after="100" w:afterAutospacing="1" w:line="240" w:lineRule="auto"/>
      <w:jc w:val="left"/>
    </w:pPr>
    <w:rPr>
      <w:color w:val="auto"/>
      <w:kern w:val="0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71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Microsoft\Templates\Brochure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F8BAC-6A75-426F-95C0-DCEF59C81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Brochure</Template>
  <TotalTime>11</TotalTime>
  <Pages>2</Pages>
  <Words>0</Words>
  <Characters>55</Characters>
  <Application>Microsoft Office Word</Application>
  <DocSecurity>0</DocSecurity>
  <Lines>1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teachers</dc:creator>
  <cp:lastModifiedBy>user</cp:lastModifiedBy>
  <cp:revision>5</cp:revision>
  <cp:lastPrinted>2002-08-16T12:19:00Z</cp:lastPrinted>
  <dcterms:created xsi:type="dcterms:W3CDTF">2020-06-24T12:27:00Z</dcterms:created>
  <dcterms:modified xsi:type="dcterms:W3CDTF">2020-06-24T16:58:00Z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TC060874601026</vt:lpwstr>
  </property>
</Properties>
</file>