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82423" w14:textId="4E7B7426" w:rsidR="005940E5" w:rsidRDefault="009E4DE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87116A7" wp14:editId="0FB3231B">
                <wp:simplePos x="0" y="0"/>
                <wp:positionH relativeFrom="column">
                  <wp:posOffset>477520</wp:posOffset>
                </wp:positionH>
                <wp:positionV relativeFrom="paragraph">
                  <wp:posOffset>96520</wp:posOffset>
                </wp:positionV>
                <wp:extent cx="2863850" cy="4514850"/>
                <wp:effectExtent l="0" t="0" r="0" b="0"/>
                <wp:wrapNone/>
                <wp:docPr id="15" name="Стрелка: Надолу 1" descr="Червеникавокафява декоративна стрелка, насочена надолу." title="Стрелка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0" cy="4514850"/>
                        </a:xfrm>
                        <a:prstGeom prst="downArrow">
                          <a:avLst>
                            <a:gd name="adj1" fmla="val 100000"/>
                            <a:gd name="adj2" fmla="val 22612"/>
                          </a:avLst>
                        </a:prstGeom>
                        <a:gradFill>
                          <a:gsLst>
                            <a:gs pos="91000">
                              <a:srgbClr val="84331A"/>
                            </a:gs>
                            <a:gs pos="47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75000">
                              <a:schemeClr val="accent2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B26683" w14:textId="040CF5E2" w:rsidR="00FF08C6" w:rsidRPr="00C12FB5" w:rsidRDefault="00FF08C6" w:rsidP="00FF08C6">
                            <w:pPr>
                              <w:pStyle w:val="affe"/>
                              <w:spacing w:before="0" w:line="276" w:lineRule="auto"/>
                              <w:ind w:right="102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12FB5">
                              <w:rPr>
                                <w:b/>
                                <w:bCs/>
                                <w:szCs w:val="28"/>
                              </w:rPr>
                              <w:t>конкурс за нестандартно мислене</w:t>
                            </w:r>
                          </w:p>
                          <w:p w14:paraId="79136FE0" w14:textId="3B465E98" w:rsidR="00FF08C6" w:rsidRPr="00873417" w:rsidRDefault="00FF08C6" w:rsidP="00FF08C6">
                            <w:pPr>
                              <w:jc w:val="center"/>
                              <w:rPr>
                                <w:caps/>
                                <w:color w:val="FFFFFF" w:themeColor="background1"/>
                                <w:spacing w:val="30"/>
                                <w:sz w:val="28"/>
                              </w:rPr>
                            </w:pPr>
                            <w:r w:rsidRPr="00873417">
                              <w:rPr>
                                <w:color w:val="FFFFFF" w:themeColor="background1"/>
                                <w:spacing w:val="30"/>
                                <w:sz w:val="28"/>
                                <w:szCs w:val="28"/>
                                <w:lang w:bidi="bg-BG"/>
                              </w:rPr>
                              <w:t>----------------------------</w:t>
                            </w:r>
                          </w:p>
                          <w:p w14:paraId="1DE89D9A" w14:textId="23EF085E" w:rsidR="00FF08C6" w:rsidRPr="00E93554" w:rsidRDefault="00FF08C6" w:rsidP="00E93554">
                            <w:pPr>
                              <w:pStyle w:val="a6"/>
                              <w:rPr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BA20B4">
                              <w:rPr>
                                <w:color w:val="FFFF00"/>
                                <w:sz w:val="40"/>
                                <w:szCs w:val="40"/>
                              </w:rPr>
                              <w:t>„</w:t>
                            </w:r>
                            <w:r w:rsidR="00E93554">
                              <w:rPr>
                                <w:color w:val="FFFF00"/>
                                <w:sz w:val="40"/>
                                <w:szCs w:val="40"/>
                              </w:rPr>
                              <w:t>логически приключения</w:t>
                            </w:r>
                            <w:r w:rsidRPr="00BA20B4">
                              <w:rPr>
                                <w:color w:val="FFFF00"/>
                                <w:sz w:val="40"/>
                                <w:szCs w:val="40"/>
                              </w:rPr>
                              <w:t>“</w:t>
                            </w:r>
                          </w:p>
                          <w:p w14:paraId="7FF2E58C" w14:textId="60A07B37" w:rsidR="00FF08C6" w:rsidRPr="00873417" w:rsidRDefault="00FF08C6" w:rsidP="00FF08C6">
                            <w:pPr>
                              <w:jc w:val="center"/>
                              <w:rPr>
                                <w:caps/>
                                <w:color w:val="FFFFFF" w:themeColor="background1"/>
                                <w:spacing w:val="30"/>
                                <w:sz w:val="28"/>
                              </w:rPr>
                            </w:pPr>
                            <w:r w:rsidRPr="00873417">
                              <w:rPr>
                                <w:color w:val="FFFFFF" w:themeColor="background1"/>
                                <w:spacing w:val="30"/>
                                <w:sz w:val="28"/>
                                <w:szCs w:val="28"/>
                                <w:lang w:bidi="bg-BG"/>
                              </w:rPr>
                              <w:t>----------------------------</w:t>
                            </w:r>
                          </w:p>
                          <w:p w14:paraId="245D2C70" w14:textId="2420CF13" w:rsidR="00FF08C6" w:rsidRPr="00C12FB5" w:rsidRDefault="007D58E1" w:rsidP="00FF08C6">
                            <w:pPr>
                              <w:pStyle w:val="2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40"/>
                                <w:szCs w:val="40"/>
                                <w:u w:val="single"/>
                                <w:lang w:val="fr-FR"/>
                              </w:rPr>
                              <w:t>I</w:t>
                            </w:r>
                            <w:r w:rsidR="00FF08C6" w:rsidRPr="00C12FB5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40"/>
                                <w:szCs w:val="40"/>
                                <w:u w:val="single"/>
                                <w:lang w:val="fr-FR"/>
                              </w:rPr>
                              <w:t>I</w:t>
                            </w:r>
                            <w:r w:rsidR="00FF08C6" w:rsidRPr="00C12FB5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FF08C6" w:rsidRPr="00C12FB5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:u w:val="single"/>
                              </w:rPr>
                              <w:t>етап:</w:t>
                            </w:r>
                          </w:p>
                          <w:p w14:paraId="257E92D7" w14:textId="799BE1FF" w:rsidR="00FF08C6" w:rsidRDefault="00E93554" w:rsidP="00FF08C6">
                            <w:pPr>
                              <w:pStyle w:val="2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1</w:t>
                            </w:r>
                            <w:r w:rsidR="009E4DE2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8</w:t>
                            </w:r>
                            <w:r w:rsidR="00FF08C6"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E4DE2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ноември</w:t>
                            </w:r>
                            <w:r w:rsidR="00FF08C6"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- обявяване на задачите</w:t>
                            </w:r>
                            <w:r w:rsidR="00F0339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,</w:t>
                            </w:r>
                          </w:p>
                          <w:p w14:paraId="03D406E5" w14:textId="09F1DAA6" w:rsidR="00FF08C6" w:rsidRPr="00BA20B4" w:rsidRDefault="00FF08C6" w:rsidP="00FF08C6">
                            <w:pPr>
                              <w:pStyle w:val="2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до </w:t>
                            </w:r>
                            <w:r w:rsidR="009E4DE2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21</w:t>
                            </w: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E4DE2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ноември -</w:t>
                            </w: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подаване на решения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та</w:t>
                            </w:r>
                          </w:p>
                          <w:p w14:paraId="781928EC" w14:textId="77777777" w:rsidR="00FF08C6" w:rsidRPr="00134402" w:rsidRDefault="00FF08C6" w:rsidP="00FF08C6">
                            <w:pPr>
                              <w:pStyle w:val="a8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7116A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Надолу 1" o:spid="_x0000_s1026" type="#_x0000_t67" alt="Заглавие: Стрелка – Описание: Червеникавокафява декоративна стрелка, насочена надолу." style="position:absolute;left:0;text-align:left;margin-left:37.6pt;margin-top:7.6pt;width:225.5pt;height:35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" adj="18502,0" fillcolor="#e48f76 [1301]" stroked="f" strokeweight="1.25pt">
                <v:fill color2="#34130a [1925]" focusposition=".5,85197f" focussize="" colors="0 #e49077;30802f #e49077;.75 #682714;59638f #84331a" focus="100%" type="gradientRadial"/>
                <v:textbox inset=",10mm">
                  <w:txbxContent>
                    <w:p w14:paraId="0AB26683" w14:textId="040CF5E2" w:rsidR="00FF08C6" w:rsidRPr="00C12FB5" w:rsidRDefault="00FF08C6" w:rsidP="00FF08C6">
                      <w:pPr>
                        <w:pStyle w:val="affe"/>
                        <w:spacing w:before="0" w:line="276" w:lineRule="auto"/>
                        <w:ind w:right="102"/>
                        <w:rPr>
                          <w:b/>
                          <w:bCs/>
                          <w:szCs w:val="28"/>
                        </w:rPr>
                      </w:pPr>
                      <w:r w:rsidRPr="00C12FB5">
                        <w:rPr>
                          <w:b/>
                          <w:bCs/>
                          <w:szCs w:val="28"/>
                        </w:rPr>
                        <w:t>конкурс за нестандартно мислене</w:t>
                      </w:r>
                    </w:p>
                    <w:p w14:paraId="79136FE0" w14:textId="3B465E98" w:rsidR="00FF08C6" w:rsidRPr="00873417" w:rsidRDefault="00FF08C6" w:rsidP="00FF08C6">
                      <w:pPr>
                        <w:jc w:val="center"/>
                        <w:rPr>
                          <w:caps/>
                          <w:color w:val="FFFFFF" w:themeColor="background1"/>
                          <w:spacing w:val="30"/>
                          <w:sz w:val="28"/>
                        </w:rPr>
                      </w:pPr>
                      <w:r w:rsidRPr="00873417">
                        <w:rPr>
                          <w:color w:val="FFFFFF" w:themeColor="background1"/>
                          <w:spacing w:val="30"/>
                          <w:sz w:val="28"/>
                          <w:szCs w:val="28"/>
                          <w:lang w:bidi="bg-BG"/>
                        </w:rPr>
                        <w:t>----------------------------</w:t>
                      </w:r>
                    </w:p>
                    <w:p w14:paraId="1DE89D9A" w14:textId="23EF085E" w:rsidR="00FF08C6" w:rsidRPr="00E93554" w:rsidRDefault="00FF08C6" w:rsidP="00E93554">
                      <w:pPr>
                        <w:pStyle w:val="a6"/>
                        <w:rPr>
                          <w:color w:val="FFFF00"/>
                          <w:sz w:val="40"/>
                          <w:szCs w:val="40"/>
                        </w:rPr>
                      </w:pPr>
                      <w:r w:rsidRPr="00BA20B4">
                        <w:rPr>
                          <w:color w:val="FFFF00"/>
                          <w:sz w:val="40"/>
                          <w:szCs w:val="40"/>
                        </w:rPr>
                        <w:t>„</w:t>
                      </w:r>
                      <w:r w:rsidR="00E93554">
                        <w:rPr>
                          <w:color w:val="FFFF00"/>
                          <w:sz w:val="40"/>
                          <w:szCs w:val="40"/>
                        </w:rPr>
                        <w:t>логически приключения</w:t>
                      </w:r>
                      <w:r w:rsidRPr="00BA20B4">
                        <w:rPr>
                          <w:color w:val="FFFF00"/>
                          <w:sz w:val="40"/>
                          <w:szCs w:val="40"/>
                        </w:rPr>
                        <w:t>“</w:t>
                      </w:r>
                    </w:p>
                    <w:p w14:paraId="7FF2E58C" w14:textId="60A07B37" w:rsidR="00FF08C6" w:rsidRPr="00873417" w:rsidRDefault="00FF08C6" w:rsidP="00FF08C6">
                      <w:pPr>
                        <w:jc w:val="center"/>
                        <w:rPr>
                          <w:caps/>
                          <w:color w:val="FFFFFF" w:themeColor="background1"/>
                          <w:spacing w:val="30"/>
                          <w:sz w:val="28"/>
                        </w:rPr>
                      </w:pPr>
                      <w:r w:rsidRPr="00873417">
                        <w:rPr>
                          <w:color w:val="FFFFFF" w:themeColor="background1"/>
                          <w:spacing w:val="30"/>
                          <w:sz w:val="28"/>
                          <w:szCs w:val="28"/>
                          <w:lang w:bidi="bg-BG"/>
                        </w:rPr>
                        <w:t>----------------------------</w:t>
                      </w:r>
                    </w:p>
                    <w:p w14:paraId="245D2C70" w14:textId="2420CF13" w:rsidR="00FF08C6" w:rsidRPr="00C12FB5" w:rsidRDefault="007D58E1" w:rsidP="00FF08C6">
                      <w:pPr>
                        <w:pStyle w:val="2"/>
                        <w:jc w:val="center"/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FF00"/>
                          <w:sz w:val="40"/>
                          <w:szCs w:val="40"/>
                          <w:u w:val="single"/>
                          <w:lang w:val="fr-FR"/>
                        </w:rPr>
                        <w:t>I</w:t>
                      </w:r>
                      <w:r w:rsidR="00FF08C6" w:rsidRPr="00C12FB5">
                        <w:rPr>
                          <w:b/>
                          <w:bCs/>
                          <w:i/>
                          <w:iCs/>
                          <w:color w:val="FFFF00"/>
                          <w:sz w:val="40"/>
                          <w:szCs w:val="40"/>
                          <w:u w:val="single"/>
                          <w:lang w:val="fr-FR"/>
                        </w:rPr>
                        <w:t>I</w:t>
                      </w:r>
                      <w:r w:rsidR="00FF08C6" w:rsidRPr="00C12FB5">
                        <w:rPr>
                          <w:b/>
                          <w:bCs/>
                          <w:i/>
                          <w:iCs/>
                          <w:color w:val="FFFF00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FF08C6" w:rsidRPr="00C12FB5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:u w:val="single"/>
                        </w:rPr>
                        <w:t>етап:</w:t>
                      </w:r>
                    </w:p>
                    <w:p w14:paraId="257E92D7" w14:textId="799BE1FF" w:rsidR="00FF08C6" w:rsidRDefault="00E93554" w:rsidP="00FF08C6">
                      <w:pPr>
                        <w:pStyle w:val="2"/>
                        <w:jc w:val="center"/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1</w:t>
                      </w:r>
                      <w:r w:rsidR="009E4DE2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8</w:t>
                      </w:r>
                      <w:r w:rsidR="00FF08C6"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</w:t>
                      </w:r>
                      <w:r w:rsidR="009E4DE2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ноември</w:t>
                      </w:r>
                      <w:r w:rsidR="00FF08C6"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- обявяване на задачите</w:t>
                      </w:r>
                      <w:r w:rsidR="00F0339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,</w:t>
                      </w:r>
                    </w:p>
                    <w:p w14:paraId="03D406E5" w14:textId="09F1DAA6" w:rsidR="00FF08C6" w:rsidRPr="00BA20B4" w:rsidRDefault="00FF08C6" w:rsidP="00FF08C6">
                      <w:pPr>
                        <w:pStyle w:val="2"/>
                        <w:jc w:val="center"/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</w:pP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до </w:t>
                      </w:r>
                      <w:r w:rsidR="009E4DE2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21</w:t>
                      </w: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</w:t>
                      </w:r>
                      <w:r w:rsidR="009E4DE2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ноември -</w:t>
                      </w: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подаване на решения</w:t>
                      </w:r>
                      <w:r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та</w:t>
                      </w:r>
                    </w:p>
                    <w:p w14:paraId="781928EC" w14:textId="77777777" w:rsidR="00FF08C6" w:rsidRPr="00134402" w:rsidRDefault="00FF08C6" w:rsidP="00FF08C6">
                      <w:pPr>
                        <w:pStyle w:val="a8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22242BD6" wp14:editId="2C7ADE34">
            <wp:simplePos x="0" y="0"/>
            <wp:positionH relativeFrom="column">
              <wp:posOffset>160020</wp:posOffset>
            </wp:positionH>
            <wp:positionV relativeFrom="paragraph">
              <wp:posOffset>90170</wp:posOffset>
            </wp:positionV>
            <wp:extent cx="6904990" cy="3866515"/>
            <wp:effectExtent l="0" t="0" r="0" b="635"/>
            <wp:wrapNone/>
            <wp:docPr id="1238427066" name="Картина 6" descr="Картина, която съдържа на открито, есен, Листопадно растение, кле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427066" name="Картина 6" descr="Картина, която съдържа на открито, есен, Листопадно растение, клен&#10;&#10;Описанието е генерирано автоматично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04990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DEB3B" w14:textId="6D492BF3" w:rsidR="00AD02CA" w:rsidRDefault="00AD02CA">
      <w:pPr>
        <w:rPr>
          <w:noProof/>
        </w:rPr>
      </w:pPr>
    </w:p>
    <w:p w14:paraId="00104887" w14:textId="5A81CE36" w:rsidR="00AD02CA" w:rsidRDefault="00AD02CA">
      <w:pPr>
        <w:rPr>
          <w:noProof/>
        </w:rPr>
      </w:pPr>
    </w:p>
    <w:p w14:paraId="20ACBCE7" w14:textId="3CF58A09" w:rsidR="00AD02CA" w:rsidRDefault="00AD02CA">
      <w:pPr>
        <w:rPr>
          <w:noProof/>
        </w:rPr>
      </w:pPr>
    </w:p>
    <w:p w14:paraId="73D89425" w14:textId="689BAC46" w:rsidR="00AD02CA" w:rsidRDefault="00AD02CA">
      <w:pPr>
        <w:rPr>
          <w:noProof/>
        </w:rPr>
      </w:pPr>
    </w:p>
    <w:p w14:paraId="7789820C" w14:textId="1745BD24" w:rsidR="00AD02CA" w:rsidRDefault="00AD02CA">
      <w:pPr>
        <w:rPr>
          <w:noProof/>
        </w:rPr>
      </w:pPr>
    </w:p>
    <w:p w14:paraId="7F84F670" w14:textId="06FDF71C" w:rsidR="00AD02CA" w:rsidRDefault="00AD02CA">
      <w:pPr>
        <w:rPr>
          <w:noProof/>
        </w:rPr>
      </w:pPr>
    </w:p>
    <w:p w14:paraId="33E1C882" w14:textId="6CE52B11" w:rsidR="00AD02CA" w:rsidRDefault="00AD02CA">
      <w:pPr>
        <w:rPr>
          <w:noProof/>
        </w:rPr>
      </w:pPr>
    </w:p>
    <w:p w14:paraId="64328B30" w14:textId="74D01521" w:rsidR="00AD02CA" w:rsidRDefault="00AD02CA">
      <w:pPr>
        <w:rPr>
          <w:noProof/>
        </w:rPr>
      </w:pPr>
    </w:p>
    <w:p w14:paraId="1D524BD4" w14:textId="4BD988A6" w:rsidR="00AD02CA" w:rsidRDefault="00AD02CA">
      <w:pPr>
        <w:rPr>
          <w:noProof/>
        </w:rPr>
      </w:pPr>
    </w:p>
    <w:p w14:paraId="51EAB03D" w14:textId="10A1E44D" w:rsidR="00AD02CA" w:rsidRDefault="00AD02CA">
      <w:pPr>
        <w:rPr>
          <w:noProof/>
        </w:rPr>
      </w:pPr>
    </w:p>
    <w:p w14:paraId="1BBB7E9F" w14:textId="628692D9" w:rsidR="00AD02CA" w:rsidRDefault="00AD02CA">
      <w:pPr>
        <w:rPr>
          <w:noProof/>
        </w:rPr>
      </w:pPr>
    </w:p>
    <w:p w14:paraId="1A52CFCC" w14:textId="3BB35B54" w:rsidR="00AD02CA" w:rsidRDefault="00533C02">
      <w:pPr>
        <w:rPr>
          <w:noProof/>
        </w:rPr>
      </w:pPr>
      <w:r w:rsidRPr="000D0779">
        <w:rPr>
          <w:noProof/>
        </w:rPr>
        <w:drawing>
          <wp:anchor distT="0" distB="0" distL="114300" distR="114300" simplePos="0" relativeHeight="251671040" behindDoc="0" locked="0" layoutInCell="1" allowOverlap="1" wp14:anchorId="78E2540C" wp14:editId="6B7BF35B">
            <wp:simplePos x="0" y="0"/>
            <wp:positionH relativeFrom="margin">
              <wp:posOffset>5119370</wp:posOffset>
            </wp:positionH>
            <wp:positionV relativeFrom="paragraph">
              <wp:posOffset>117475</wp:posOffset>
            </wp:positionV>
            <wp:extent cx="1803400" cy="1816100"/>
            <wp:effectExtent l="0" t="0" r="6350" b="0"/>
            <wp:wrapNone/>
            <wp:docPr id="433349002" name="Картина 1" descr="Картина, която съдържа линия, квадра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49002" name="Картина 1" descr="Картина, която съдържа линия, квадрат&#10;&#10;Описанието е генерирано автоматично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1AD76" w14:textId="604384BF" w:rsidR="00AD02CA" w:rsidRDefault="00AD02CA">
      <w:pPr>
        <w:rPr>
          <w:noProof/>
        </w:rPr>
      </w:pPr>
    </w:p>
    <w:p w14:paraId="1E3B21C0" w14:textId="12A64715" w:rsidR="00D757C3" w:rsidRPr="00AC5847" w:rsidRDefault="00D757C3" w:rsidP="00347957">
      <w:pPr>
        <w:spacing w:before="0" w:after="0"/>
        <w:ind w:left="567" w:right="131"/>
        <w:rPr>
          <w:rFonts w:ascii="Arial Nova Light" w:hAnsi="Arial Nova Light"/>
          <w:noProof/>
          <w:color w:val="000000" w:themeColor="text1"/>
          <w:sz w:val="26"/>
          <w:szCs w:val="26"/>
        </w:rPr>
      </w:pPr>
      <w:r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Задача 6:</w:t>
      </w:r>
      <w:r w:rsidRPr="00F9183D">
        <w:rPr>
          <w:rFonts w:ascii="Arial Nova Light" w:hAnsi="Arial Nova Light"/>
          <w:noProof/>
          <w:color w:val="C00000"/>
          <w:sz w:val="26"/>
          <w:szCs w:val="26"/>
        </w:rPr>
        <w:t xml:space="preserve"> </w:t>
      </w:r>
      <w:r w:rsidR="007963A1" w:rsidRPr="0020019A">
        <w:rPr>
          <w:rFonts w:ascii="Arial Nova Light" w:hAnsi="Arial Nova Light"/>
          <w:b/>
          <w:bCs/>
          <w:noProof/>
          <w:color w:val="000000" w:themeColor="text1"/>
          <w:sz w:val="26"/>
          <w:szCs w:val="26"/>
        </w:rPr>
        <w:t>П</w:t>
      </w:r>
      <w:r w:rsidR="005E5351" w:rsidRPr="0020019A">
        <w:rPr>
          <w:rFonts w:ascii="Arial Nova Light" w:hAnsi="Arial Nova Light"/>
          <w:b/>
          <w:bCs/>
          <w:noProof/>
          <w:color w:val="000000" w:themeColor="text1"/>
          <w:sz w:val="26"/>
          <w:szCs w:val="26"/>
        </w:rPr>
        <w:t xml:space="preserve">оставете още 8 точки на решетката, така че да </w:t>
      </w:r>
      <w:r w:rsidR="00324A9B">
        <w:rPr>
          <w:rFonts w:ascii="Arial Nova Light" w:hAnsi="Arial Nova Light"/>
          <w:b/>
          <w:bCs/>
          <w:noProof/>
          <w:color w:val="000000" w:themeColor="text1"/>
          <w:sz w:val="26"/>
          <w:szCs w:val="26"/>
        </w:rPr>
        <w:t xml:space="preserve">                                                    </w:t>
      </w:r>
      <w:r w:rsidR="005E5351" w:rsidRPr="0020019A">
        <w:rPr>
          <w:rFonts w:ascii="Arial Nova Light" w:hAnsi="Arial Nova Light"/>
          <w:b/>
          <w:bCs/>
          <w:noProof/>
          <w:color w:val="000000" w:themeColor="text1"/>
          <w:sz w:val="26"/>
          <w:szCs w:val="26"/>
        </w:rPr>
        <w:t>са изпълнени следните две условия:</w:t>
      </w:r>
    </w:p>
    <w:p w14:paraId="0EDD5A05" w14:textId="70024BDD" w:rsidR="00900AED" w:rsidRPr="00AC5847" w:rsidRDefault="00900AED" w:rsidP="00347957">
      <w:pPr>
        <w:spacing w:before="0" w:after="0"/>
        <w:ind w:left="567" w:right="130"/>
        <w:rPr>
          <w:rFonts w:ascii="Arial Nova Light" w:hAnsi="Arial Nova Light"/>
          <w:noProof/>
          <w:color w:val="000000" w:themeColor="text1"/>
          <w:sz w:val="26"/>
          <w:szCs w:val="26"/>
        </w:rPr>
      </w:pPr>
      <w:r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а) </w:t>
      </w:r>
      <w:r w:rsidR="00082E7C"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>н</w:t>
      </w:r>
      <w:r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а всяка </w:t>
      </w:r>
      <w:r w:rsidR="00347957"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>хоризонтална и вертикална линия</w:t>
      </w:r>
    </w:p>
    <w:p w14:paraId="5585DE43" w14:textId="6D5C9D33" w:rsidR="00347957" w:rsidRPr="00AC5847" w:rsidRDefault="007C0CFA" w:rsidP="00347957">
      <w:pPr>
        <w:spacing w:before="0" w:after="0"/>
        <w:ind w:left="567" w:right="130"/>
        <w:rPr>
          <w:rFonts w:ascii="Arial Nova Light" w:hAnsi="Arial Nova Light"/>
          <w:noProof/>
          <w:color w:val="000000" w:themeColor="text1"/>
          <w:sz w:val="26"/>
          <w:szCs w:val="26"/>
        </w:rPr>
      </w:pPr>
      <w:r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    </w:t>
      </w:r>
      <w:r w:rsidR="00347957"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>да има по три точки;</w:t>
      </w:r>
    </w:p>
    <w:p w14:paraId="2FC3B2A4" w14:textId="34072732" w:rsidR="00347957" w:rsidRDefault="00347957" w:rsidP="00347957">
      <w:pPr>
        <w:spacing w:before="0" w:after="0"/>
        <w:ind w:left="567" w:right="130"/>
        <w:rPr>
          <w:rFonts w:ascii="Arial Nova Light" w:hAnsi="Arial Nova Light"/>
          <w:noProof/>
          <w:color w:val="000000" w:themeColor="text1"/>
          <w:sz w:val="26"/>
          <w:szCs w:val="26"/>
        </w:rPr>
      </w:pPr>
      <w:r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>б)</w:t>
      </w:r>
      <w:r w:rsidR="00082E7C"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 страните на всяко малко квадратче да имат по три точки.</w:t>
      </w:r>
    </w:p>
    <w:p w14:paraId="753D0AF4" w14:textId="7FD579EC" w:rsidR="007B026C" w:rsidRPr="00AC5847" w:rsidRDefault="00241C05" w:rsidP="00BD2104">
      <w:pPr>
        <w:spacing w:before="0" w:after="0"/>
        <w:ind w:left="0" w:right="130"/>
        <w:rPr>
          <w:rFonts w:ascii="Arial Nova Light" w:hAnsi="Arial Nova Light"/>
          <w:noProof/>
          <w:color w:val="000000" w:themeColor="text1"/>
          <w:sz w:val="26"/>
          <w:szCs w:val="26"/>
        </w:rPr>
      </w:pPr>
      <w:r w:rsidRPr="005466A6">
        <w:rPr>
          <w:b/>
          <w:bCs/>
          <w:noProof/>
          <w:color w:val="00B050"/>
          <w:sz w:val="30"/>
          <w:szCs w:val="30"/>
          <w:lang w:val="en-US"/>
        </w:rPr>
        <w:drawing>
          <wp:anchor distT="0" distB="0" distL="114300" distR="114300" simplePos="0" relativeHeight="251673088" behindDoc="0" locked="0" layoutInCell="1" allowOverlap="1" wp14:anchorId="5BAF393E" wp14:editId="1EFCCEF2">
            <wp:simplePos x="0" y="0"/>
            <wp:positionH relativeFrom="margin">
              <wp:posOffset>128270</wp:posOffset>
            </wp:positionH>
            <wp:positionV relativeFrom="paragraph">
              <wp:posOffset>158750</wp:posOffset>
            </wp:positionV>
            <wp:extent cx="4832350" cy="118110"/>
            <wp:effectExtent l="0" t="0" r="6350" b="0"/>
            <wp:wrapNone/>
            <wp:docPr id="1134736068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2350" cy="11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FDABC" w14:textId="16918D04" w:rsidR="005A0719" w:rsidRDefault="005A0719" w:rsidP="00347957">
      <w:pPr>
        <w:spacing w:before="0" w:after="0"/>
        <w:ind w:left="284"/>
        <w:rPr>
          <w:rFonts w:ascii="Arial Nova Light" w:hAnsi="Arial Nova Light"/>
          <w:noProof/>
          <w:sz w:val="26"/>
          <w:szCs w:val="26"/>
        </w:rPr>
      </w:pPr>
    </w:p>
    <w:p w14:paraId="742A56C9" w14:textId="52A56407" w:rsidR="005A0719" w:rsidRPr="00AC5847" w:rsidRDefault="005A0719" w:rsidP="00347957">
      <w:pPr>
        <w:spacing w:before="0" w:after="0"/>
        <w:ind w:left="567" w:right="273"/>
        <w:rPr>
          <w:rFonts w:ascii="Arial Nova Light" w:hAnsi="Arial Nova Light"/>
          <w:noProof/>
          <w:color w:val="000000" w:themeColor="text1"/>
          <w:sz w:val="26"/>
          <w:szCs w:val="26"/>
        </w:rPr>
      </w:pPr>
      <w:r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 xml:space="preserve">Задача </w:t>
      </w:r>
      <w:r w:rsidR="00EA70B6"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7</w:t>
      </w:r>
      <w:r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:</w:t>
      </w:r>
      <w:r w:rsidRPr="00F9183D">
        <w:rPr>
          <w:rFonts w:ascii="Arial Nova Light" w:hAnsi="Arial Nova Light"/>
          <w:noProof/>
          <w:color w:val="C00000"/>
          <w:sz w:val="26"/>
          <w:szCs w:val="26"/>
        </w:rPr>
        <w:t xml:space="preserve"> </w:t>
      </w:r>
      <w:r w:rsidR="004E5CDF"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>Трима пътници във влака си поделили обедите</w:t>
      </w:r>
      <w:r w:rsidR="00BA6B10"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>. Първият имал 5 вида храна, вторият – 3 вида, а третият не е имал нищо за ядене.</w:t>
      </w:r>
      <w:r w:rsidR="006D03D0" w:rsidRPr="00AC5847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 Затова той дал на останалите 8 лева. </w:t>
      </w:r>
      <w:r w:rsidR="006D03D0" w:rsidRPr="0020019A"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  <w:t>Как двамата пътника</w:t>
      </w:r>
      <w:r w:rsidR="00AC5847" w:rsidRPr="0020019A"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  <w:t xml:space="preserve"> трябва да си разпределят тези 8 лева, ако стойността на всяко едно от осемте ястия е еднаква?</w:t>
      </w:r>
    </w:p>
    <w:p w14:paraId="0D7ECADC" w14:textId="152B9204" w:rsidR="003A36DE" w:rsidRDefault="00241C05" w:rsidP="00347957">
      <w:pPr>
        <w:spacing w:before="0" w:after="0"/>
        <w:ind w:left="284" w:right="273"/>
        <w:rPr>
          <w:rFonts w:ascii="Arial Nova Light" w:hAnsi="Arial Nova Light"/>
          <w:noProof/>
          <w:sz w:val="26"/>
          <w:szCs w:val="26"/>
        </w:rPr>
      </w:pPr>
      <w:r w:rsidRPr="005466A6">
        <w:rPr>
          <w:b/>
          <w:bCs/>
          <w:noProof/>
          <w:color w:val="00B050"/>
          <w:sz w:val="30"/>
          <w:szCs w:val="30"/>
          <w:lang w:val="en-US"/>
        </w:rPr>
        <w:drawing>
          <wp:anchor distT="0" distB="0" distL="114300" distR="114300" simplePos="0" relativeHeight="251675136" behindDoc="0" locked="0" layoutInCell="1" allowOverlap="1" wp14:anchorId="32398DB1" wp14:editId="46595987">
            <wp:simplePos x="0" y="0"/>
            <wp:positionH relativeFrom="margin">
              <wp:posOffset>166370</wp:posOffset>
            </wp:positionH>
            <wp:positionV relativeFrom="paragraph">
              <wp:posOffset>62659</wp:posOffset>
            </wp:positionV>
            <wp:extent cx="6654800" cy="112602"/>
            <wp:effectExtent l="0" t="0" r="0" b="1905"/>
            <wp:wrapNone/>
            <wp:docPr id="954622485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94060" cy="114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7CEBF" w14:textId="3142D37F" w:rsidR="005A0719" w:rsidRDefault="005A0719" w:rsidP="00347957">
      <w:pPr>
        <w:spacing w:before="0" w:after="0"/>
        <w:ind w:left="567" w:right="273"/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</w:pPr>
      <w:r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 xml:space="preserve">Задача </w:t>
      </w:r>
      <w:r w:rsidR="00EA70B6"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8</w:t>
      </w:r>
      <w:r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:</w:t>
      </w:r>
      <w:r w:rsidRPr="00F9183D">
        <w:rPr>
          <w:rFonts w:ascii="Arial Nova Light" w:hAnsi="Arial Nova Light"/>
          <w:noProof/>
          <w:color w:val="C00000"/>
          <w:sz w:val="26"/>
          <w:szCs w:val="26"/>
        </w:rPr>
        <w:t xml:space="preserve"> </w:t>
      </w:r>
      <w:r w:rsidR="000D74A4">
        <w:rPr>
          <w:rFonts w:ascii="Arial Nova Light" w:hAnsi="Arial Nova Light"/>
          <w:noProof/>
          <w:color w:val="000000" w:themeColor="text1"/>
          <w:sz w:val="26"/>
          <w:szCs w:val="26"/>
        </w:rPr>
        <w:t>Три пилета и една патица</w:t>
      </w:r>
      <w:r w:rsidR="00443BF3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 са продадени за същата сума, за която са продадени 2 гъски и 1 пиле</w:t>
      </w:r>
      <w:r w:rsidR="00F0489C">
        <w:rPr>
          <w:rFonts w:ascii="Arial Nova Light" w:hAnsi="Arial Nova Light"/>
          <w:noProof/>
          <w:color w:val="000000" w:themeColor="text1"/>
          <w:sz w:val="26"/>
          <w:szCs w:val="26"/>
        </w:rPr>
        <w:t>. А 2 патици и 3 гъски са продадени заедно за 25 л</w:t>
      </w:r>
      <w:r w:rsidR="0020019A">
        <w:rPr>
          <w:rFonts w:ascii="Arial Nova Light" w:hAnsi="Arial Nova Light"/>
          <w:noProof/>
          <w:color w:val="000000" w:themeColor="text1"/>
          <w:sz w:val="26"/>
          <w:szCs w:val="26"/>
        </w:rPr>
        <w:t>в</w:t>
      </w:r>
      <w:r w:rsidR="00F0489C">
        <w:rPr>
          <w:rFonts w:ascii="Arial Nova Light" w:hAnsi="Arial Nova Light"/>
          <w:noProof/>
          <w:color w:val="000000" w:themeColor="text1"/>
          <w:sz w:val="26"/>
          <w:szCs w:val="26"/>
        </w:rPr>
        <w:t>.</w:t>
      </w:r>
      <w:r w:rsidR="0020019A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 </w:t>
      </w:r>
      <w:r w:rsidR="00F13799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       </w:t>
      </w:r>
      <w:r w:rsidR="0020019A" w:rsidRPr="0020019A"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  <w:t>Колко струва всяка птица, ако цената е в цели левове?</w:t>
      </w:r>
    </w:p>
    <w:p w14:paraId="5A8F4AB4" w14:textId="34B952F7" w:rsidR="005A0719" w:rsidRDefault="00241C05" w:rsidP="00347957">
      <w:pPr>
        <w:spacing w:before="0" w:after="0"/>
        <w:ind w:left="284"/>
        <w:rPr>
          <w:rFonts w:ascii="Arial Nova Light" w:hAnsi="Arial Nova Light"/>
          <w:noProof/>
          <w:sz w:val="26"/>
          <w:szCs w:val="26"/>
        </w:rPr>
      </w:pPr>
      <w:r w:rsidRPr="005466A6">
        <w:rPr>
          <w:b/>
          <w:bCs/>
          <w:noProof/>
          <w:color w:val="00B050"/>
          <w:sz w:val="30"/>
          <w:szCs w:val="30"/>
          <w:lang w:val="en-US"/>
        </w:rPr>
        <w:drawing>
          <wp:anchor distT="0" distB="0" distL="114300" distR="114300" simplePos="0" relativeHeight="251677184" behindDoc="0" locked="0" layoutInCell="1" allowOverlap="1" wp14:anchorId="44B0A4DF" wp14:editId="25BF5ECC">
            <wp:simplePos x="0" y="0"/>
            <wp:positionH relativeFrom="margin">
              <wp:posOffset>165100</wp:posOffset>
            </wp:positionH>
            <wp:positionV relativeFrom="paragraph">
              <wp:posOffset>50165</wp:posOffset>
            </wp:positionV>
            <wp:extent cx="6654800" cy="112602"/>
            <wp:effectExtent l="0" t="0" r="0" b="1905"/>
            <wp:wrapNone/>
            <wp:docPr id="318295985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11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7EF582" w14:textId="002D152B" w:rsidR="005A0719" w:rsidRPr="005A0719" w:rsidRDefault="00B53A24" w:rsidP="00347957">
      <w:pPr>
        <w:spacing w:before="0" w:after="0"/>
        <w:ind w:left="567" w:right="273"/>
        <w:rPr>
          <w:rFonts w:ascii="Arial Nova Light" w:hAnsi="Arial Nova Light"/>
          <w:noProof/>
          <w:sz w:val="26"/>
          <w:szCs w:val="26"/>
        </w:rPr>
      </w:pPr>
      <w:r w:rsidRPr="00F9183D">
        <w:rPr>
          <w:noProof/>
          <w:color w:val="C00000"/>
        </w:rPr>
        <w:drawing>
          <wp:anchor distT="0" distB="0" distL="114300" distR="114300" simplePos="0" relativeHeight="251670016" behindDoc="0" locked="0" layoutInCell="1" allowOverlap="1" wp14:anchorId="7381D29C" wp14:editId="279B49C8">
            <wp:simplePos x="0" y="0"/>
            <wp:positionH relativeFrom="margin">
              <wp:posOffset>4427220</wp:posOffset>
            </wp:positionH>
            <wp:positionV relativeFrom="paragraph">
              <wp:posOffset>686435</wp:posOffset>
            </wp:positionV>
            <wp:extent cx="1828800" cy="1828800"/>
            <wp:effectExtent l="0" t="0" r="0" b="0"/>
            <wp:wrapNone/>
            <wp:docPr id="142803727" name="Картина 8" descr="Картина, която съдържа часовник, кръг, Стенен часовник, номер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03727" name="Картина 8" descr="Картина, която съдържа часовник, кръг, Стенен часовник, номер&#10;&#10;Описанието е генерирано автоматично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719"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 xml:space="preserve">Задача </w:t>
      </w:r>
      <w:r w:rsidR="00EA70B6"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9</w:t>
      </w:r>
      <w:r w:rsidR="005A0719"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:</w:t>
      </w:r>
      <w:r w:rsidR="005A0719" w:rsidRPr="00F9183D">
        <w:rPr>
          <w:rFonts w:ascii="Arial Nova Light" w:hAnsi="Arial Nova Light"/>
          <w:noProof/>
          <w:color w:val="C00000"/>
          <w:sz w:val="26"/>
          <w:szCs w:val="26"/>
        </w:rPr>
        <w:t xml:space="preserve"> </w:t>
      </w:r>
      <w:r w:rsidR="00F61578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Кралят чакал, кога всеки от неговите 30 васали, ще му даде данъка от 30 </w:t>
      </w:r>
      <w:r w:rsidR="000852A0">
        <w:rPr>
          <w:rFonts w:ascii="Arial Nova Light" w:hAnsi="Arial Nova Light"/>
          <w:noProof/>
          <w:color w:val="000000" w:themeColor="text1"/>
          <w:sz w:val="26"/>
          <w:szCs w:val="26"/>
        </w:rPr>
        <w:t>з</w:t>
      </w:r>
      <w:r w:rsidR="00F61578">
        <w:rPr>
          <w:rFonts w:ascii="Arial Nova Light" w:hAnsi="Arial Nova Light"/>
          <w:noProof/>
          <w:color w:val="000000" w:themeColor="text1"/>
          <w:sz w:val="26"/>
          <w:szCs w:val="26"/>
        </w:rPr>
        <w:t>латни монети</w:t>
      </w:r>
      <w:r w:rsidR="000852A0">
        <w:rPr>
          <w:rFonts w:ascii="Arial Nova Light" w:hAnsi="Arial Nova Light"/>
          <w:noProof/>
          <w:color w:val="000000" w:themeColor="text1"/>
          <w:sz w:val="26"/>
          <w:szCs w:val="26"/>
        </w:rPr>
        <w:t>. Но кралят знае, че един от тези васали обикнове</w:t>
      </w:r>
      <w:r w:rsidR="002023DA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но дава монети не по </w:t>
      </w:r>
      <w:r w:rsidR="007569D2">
        <w:rPr>
          <w:rFonts w:ascii="Arial Nova Light" w:hAnsi="Arial Nova Light"/>
          <w:noProof/>
          <w:color w:val="000000" w:themeColor="text1"/>
          <w:sz w:val="26"/>
          <w:szCs w:val="26"/>
          <w:lang w:val="en-US"/>
        </w:rPr>
        <w:t xml:space="preserve">  </w:t>
      </w:r>
      <w:r w:rsidR="002023DA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 10 грама, а по 9 грама. </w:t>
      </w:r>
      <w:r w:rsidR="00701EFA" w:rsidRPr="00296031"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  <w:t xml:space="preserve">Как с помощта на едно единствено претегляне кралят </w:t>
      </w:r>
      <w:r w:rsidR="00F13799"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  <w:t xml:space="preserve"> </w:t>
      </w:r>
      <w:r w:rsidR="00701EFA" w:rsidRPr="00296031"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  <w:t>може да открие моше</w:t>
      </w:r>
      <w:r w:rsidR="00296031" w:rsidRPr="00296031">
        <w:rPr>
          <w:rFonts w:ascii="Arial Nova Light" w:hAnsi="Arial Nova Light"/>
          <w:b/>
          <w:bCs/>
          <w:i/>
          <w:iCs/>
          <w:noProof/>
          <w:color w:val="000000" w:themeColor="text1"/>
          <w:sz w:val="26"/>
          <w:szCs w:val="26"/>
        </w:rPr>
        <w:t>ника?</w:t>
      </w:r>
    </w:p>
    <w:p w14:paraId="58069A97" w14:textId="2F36C43C" w:rsidR="002E7CDF" w:rsidRDefault="00241C05" w:rsidP="00347957">
      <w:pPr>
        <w:spacing w:before="0" w:after="0"/>
        <w:ind w:left="284"/>
        <w:rPr>
          <w:rFonts w:ascii="Arial Nova Light" w:hAnsi="Arial Nova Light"/>
          <w:noProof/>
          <w:sz w:val="26"/>
          <w:szCs w:val="26"/>
        </w:rPr>
      </w:pPr>
      <w:r w:rsidRPr="005466A6">
        <w:rPr>
          <w:b/>
          <w:bCs/>
          <w:noProof/>
          <w:color w:val="00B050"/>
          <w:sz w:val="30"/>
          <w:szCs w:val="30"/>
          <w:lang w:val="en-US"/>
        </w:rPr>
        <w:drawing>
          <wp:anchor distT="0" distB="0" distL="114300" distR="114300" simplePos="0" relativeHeight="251679232" behindDoc="0" locked="0" layoutInCell="1" allowOverlap="1" wp14:anchorId="63130411" wp14:editId="7E38D7D8">
            <wp:simplePos x="0" y="0"/>
            <wp:positionH relativeFrom="margin">
              <wp:posOffset>212725</wp:posOffset>
            </wp:positionH>
            <wp:positionV relativeFrom="paragraph">
              <wp:posOffset>71755</wp:posOffset>
            </wp:positionV>
            <wp:extent cx="4156860" cy="101600"/>
            <wp:effectExtent l="0" t="0" r="0" b="0"/>
            <wp:wrapNone/>
            <wp:docPr id="2132404495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5686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CACD3" w14:textId="367FE68A" w:rsidR="00595A51" w:rsidRDefault="00EA70B6" w:rsidP="00347957">
      <w:pPr>
        <w:spacing w:before="0" w:after="0"/>
        <w:ind w:left="567"/>
        <w:rPr>
          <w:rFonts w:ascii="Arial Nova Light" w:hAnsi="Arial Nova Light"/>
          <w:noProof/>
          <w:color w:val="000000" w:themeColor="text1"/>
          <w:sz w:val="26"/>
          <w:szCs w:val="26"/>
        </w:rPr>
      </w:pPr>
      <w:r w:rsidRPr="00F9183D">
        <w:rPr>
          <w:rFonts w:ascii="Arial Nova Light" w:hAnsi="Arial Nova Light"/>
          <w:b/>
          <w:bCs/>
          <w:noProof/>
          <w:color w:val="C00000"/>
          <w:sz w:val="26"/>
          <w:szCs w:val="26"/>
          <w:u w:val="single"/>
        </w:rPr>
        <w:t>Задача 10:</w:t>
      </w:r>
      <w:r w:rsidRPr="00F9183D">
        <w:rPr>
          <w:rFonts w:ascii="Arial Nova Light" w:hAnsi="Arial Nova Light"/>
          <w:noProof/>
          <w:color w:val="C00000"/>
          <w:sz w:val="26"/>
          <w:szCs w:val="26"/>
        </w:rPr>
        <w:t xml:space="preserve"> </w:t>
      </w:r>
      <w:r w:rsidR="008D7074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На </w:t>
      </w:r>
      <w:r w:rsidR="00F80A75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рисунката е показан циферблат, </w:t>
      </w:r>
    </w:p>
    <w:p w14:paraId="5B2B65D7" w14:textId="77777777" w:rsidR="00595A51" w:rsidRDefault="00F80A75" w:rsidP="00347957">
      <w:pPr>
        <w:spacing w:before="0" w:after="0"/>
        <w:ind w:left="567"/>
        <w:rPr>
          <w:rFonts w:ascii="Arial Nova Light" w:hAnsi="Arial Nova Light"/>
          <w:noProof/>
          <w:color w:val="000000" w:themeColor="text1"/>
          <w:sz w:val="26"/>
          <w:szCs w:val="26"/>
        </w:rPr>
      </w:pPr>
      <w:r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който трябва да разрежете на </w:t>
      </w:r>
      <w:r w:rsidR="003D119B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6 части с </w:t>
      </w:r>
    </w:p>
    <w:p w14:paraId="6C451514" w14:textId="7F7AC5C3" w:rsidR="00595A51" w:rsidRDefault="00FC6CB7" w:rsidP="00595A51">
      <w:pPr>
        <w:spacing w:before="0" w:after="0"/>
        <w:ind w:left="567"/>
        <w:rPr>
          <w:rFonts w:ascii="Arial Nova Light" w:hAnsi="Arial Nova Light"/>
          <w:noProof/>
          <w:color w:val="000000" w:themeColor="text1"/>
          <w:sz w:val="26"/>
          <w:szCs w:val="26"/>
        </w:rPr>
      </w:pPr>
      <w:r w:rsidRPr="005466A6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8C90BC6" wp14:editId="23175F24">
                <wp:simplePos x="0" y="0"/>
                <wp:positionH relativeFrom="column">
                  <wp:posOffset>947420</wp:posOffset>
                </wp:positionH>
                <wp:positionV relativeFrom="paragraph">
                  <wp:posOffset>163195</wp:posOffset>
                </wp:positionV>
                <wp:extent cx="1828800" cy="1828800"/>
                <wp:effectExtent l="0" t="0" r="0" b="0"/>
                <wp:wrapNone/>
                <wp:docPr id="519165915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E3501B" w14:textId="77777777" w:rsidR="00FC6CB7" w:rsidRPr="00B5300D" w:rsidRDefault="00FC6CB7" w:rsidP="00FC6CB7">
                            <w:pPr>
                              <w:pStyle w:val="afa"/>
                              <w:spacing w:before="240" w:line="276" w:lineRule="auto"/>
                              <w:ind w:left="425" w:right="272" w:firstLine="425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0B050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300D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</w:t>
                            </w:r>
                            <w:r w:rsidRPr="00B5300D">
                              <w:rPr>
                                <w:rFonts w:asciiTheme="minorHAnsi" w:hAnsiTheme="minorHAnsi"/>
                                <w:b/>
                                <w:bCs/>
                                <w:color w:val="00B050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 П Е Х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C90BC6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7" type="#_x0000_t202" style="position:absolute;left:0;text-align:left;margin-left:74.6pt;margin-top:12.85pt;width:2in;height:2in;z-index:2516812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Bp2gTE3QAA&#10;AAoBAAAPAAAAAAAAAAAAAAAAAGUEAABkcnMvZG93bnJldi54bWxQSwUGAAAAAAQABADzAAAAbwUA&#10;AAAA&#10;" filled="f" stroked="f">
                <v:textbox style="mso-fit-shape-to-text:t">
                  <w:txbxContent>
                    <w:p w14:paraId="0FE3501B" w14:textId="77777777" w:rsidR="00FC6CB7" w:rsidRPr="00B5300D" w:rsidRDefault="00FC6CB7" w:rsidP="00FC6CB7">
                      <w:pPr>
                        <w:pStyle w:val="afa"/>
                        <w:spacing w:before="240" w:line="276" w:lineRule="auto"/>
                        <w:ind w:left="425" w:right="272" w:firstLine="425"/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0B050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300D">
                        <w:rPr>
                          <w:rFonts w:hint="eastAsia"/>
                          <w:b/>
                          <w:bCs/>
                          <w:color w:val="00B050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У</w:t>
                      </w:r>
                      <w:r w:rsidRPr="00B5300D">
                        <w:rPr>
                          <w:rFonts w:asciiTheme="minorHAnsi" w:hAnsiTheme="minorHAnsi"/>
                          <w:b/>
                          <w:bCs/>
                          <w:color w:val="00B050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С П Е Х !</w:t>
                      </w:r>
                    </w:p>
                  </w:txbxContent>
                </v:textbox>
              </v:shape>
            </w:pict>
          </mc:Fallback>
        </mc:AlternateContent>
      </w:r>
      <w:r w:rsidR="003D119B">
        <w:rPr>
          <w:rFonts w:ascii="Arial Nova Light" w:hAnsi="Arial Nova Light"/>
          <w:noProof/>
          <w:color w:val="000000" w:themeColor="text1"/>
          <w:sz w:val="26"/>
          <w:szCs w:val="26"/>
        </w:rPr>
        <w:t xml:space="preserve">произволна форма, така че сумата от числата </w:t>
      </w:r>
    </w:p>
    <w:p w14:paraId="296E6521" w14:textId="4E7095B5" w:rsidR="00EA70B6" w:rsidRPr="00595A51" w:rsidRDefault="003D119B" w:rsidP="00595A51">
      <w:pPr>
        <w:spacing w:before="0" w:after="0"/>
        <w:ind w:left="567"/>
        <w:rPr>
          <w:rFonts w:ascii="Arial Nova Light" w:hAnsi="Arial Nova Light"/>
          <w:noProof/>
          <w:color w:val="000000" w:themeColor="text1"/>
          <w:sz w:val="26"/>
          <w:szCs w:val="26"/>
        </w:rPr>
      </w:pPr>
      <w:r>
        <w:rPr>
          <w:rFonts w:ascii="Arial Nova Light" w:hAnsi="Arial Nova Light"/>
          <w:noProof/>
          <w:color w:val="000000" w:themeColor="text1"/>
          <w:sz w:val="26"/>
          <w:szCs w:val="26"/>
        </w:rPr>
        <w:t>във всяка част да е еднаква</w:t>
      </w:r>
      <w:r w:rsidR="00595A51">
        <w:rPr>
          <w:rFonts w:ascii="Arial Nova Light" w:hAnsi="Arial Nova Light"/>
          <w:noProof/>
          <w:color w:val="000000" w:themeColor="text1"/>
          <w:sz w:val="26"/>
          <w:szCs w:val="26"/>
        </w:rPr>
        <w:t>.</w:t>
      </w:r>
    </w:p>
    <w:p w14:paraId="6AE87846" w14:textId="1D475CCE" w:rsidR="002A068F" w:rsidRDefault="002A068F" w:rsidP="00347957">
      <w:pPr>
        <w:pStyle w:val="afa"/>
        <w:spacing w:before="0"/>
        <w:ind w:left="0"/>
        <w:rPr>
          <w:rFonts w:asciiTheme="minorHAnsi" w:hAnsiTheme="minorHAnsi"/>
        </w:rPr>
      </w:pPr>
    </w:p>
    <w:p w14:paraId="39791235" w14:textId="77777777" w:rsidR="000D0779" w:rsidRDefault="000D0779" w:rsidP="00347957">
      <w:pPr>
        <w:pStyle w:val="afa"/>
        <w:spacing w:before="0"/>
        <w:ind w:left="0"/>
        <w:rPr>
          <w:rFonts w:asciiTheme="minorHAnsi" w:hAnsiTheme="minorHAnsi"/>
        </w:rPr>
      </w:pPr>
    </w:p>
    <w:p w14:paraId="4997E4AA" w14:textId="71E87FC6" w:rsidR="000D0779" w:rsidRPr="00DF5C9F" w:rsidRDefault="000D0779" w:rsidP="00347957">
      <w:pPr>
        <w:pStyle w:val="afa"/>
        <w:spacing w:before="0"/>
        <w:ind w:left="0"/>
        <w:rPr>
          <w:rFonts w:asciiTheme="minorHAnsi" w:hAnsiTheme="minorHAnsi"/>
        </w:rPr>
      </w:pPr>
    </w:p>
    <w:sectPr w:rsidR="000D0779" w:rsidRPr="00DF5C9F" w:rsidSect="00702AF8">
      <w:footerReference w:type="default" r:id="rId15"/>
      <w:pgSz w:w="11906" w:h="16838" w:code="9"/>
      <w:pgMar w:top="288" w:right="288" w:bottom="288" w:left="2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16BBE" w14:textId="77777777" w:rsidR="001C36F7" w:rsidRDefault="001C36F7" w:rsidP="008B0818">
      <w:r>
        <w:separator/>
      </w:r>
    </w:p>
  </w:endnote>
  <w:endnote w:type="continuationSeparator" w:id="0">
    <w:p w14:paraId="48D027BF" w14:textId="77777777" w:rsidR="001C36F7" w:rsidRDefault="001C36F7" w:rsidP="008B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A3BA4" w14:textId="77777777" w:rsidR="009124DD" w:rsidRDefault="009124DD" w:rsidP="008B0818">
        <w:pPr>
          <w:pStyle w:val="af"/>
        </w:pPr>
        <w:r>
          <w:rPr>
            <w:lang w:bidi="bg-BG"/>
          </w:rPr>
          <w:fldChar w:fldCharType="begin"/>
        </w:r>
        <w:r>
          <w:rPr>
            <w:lang w:bidi="bg-BG"/>
          </w:rPr>
          <w:instrText xml:space="preserve"> PAGE   \* MERGEFORMAT </w:instrText>
        </w:r>
        <w:r>
          <w:rPr>
            <w:lang w:bidi="bg-BG"/>
          </w:rPr>
          <w:fldChar w:fldCharType="separate"/>
        </w:r>
        <w:r w:rsidR="00DA3333">
          <w:rPr>
            <w:noProof/>
            <w:lang w:bidi="bg-BG"/>
          </w:rPr>
          <w:t>2</w:t>
        </w:r>
        <w:r>
          <w:rPr>
            <w:noProof/>
            <w:lang w:bidi="bg-BG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3C9A1" w14:textId="77777777" w:rsidR="001C36F7" w:rsidRDefault="001C36F7" w:rsidP="008B0818">
      <w:r>
        <w:separator/>
      </w:r>
    </w:p>
  </w:footnote>
  <w:footnote w:type="continuationSeparator" w:id="0">
    <w:p w14:paraId="45FC2A57" w14:textId="77777777" w:rsidR="001C36F7" w:rsidRDefault="001C36F7" w:rsidP="008B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77107534">
    <w:abstractNumId w:val="11"/>
  </w:num>
  <w:num w:numId="2" w16cid:durableId="1145125058">
    <w:abstractNumId w:val="12"/>
  </w:num>
  <w:num w:numId="3" w16cid:durableId="535968686">
    <w:abstractNumId w:val="10"/>
  </w:num>
  <w:num w:numId="4" w16cid:durableId="1595241695">
    <w:abstractNumId w:val="9"/>
  </w:num>
  <w:num w:numId="5" w16cid:durableId="609361050">
    <w:abstractNumId w:val="7"/>
  </w:num>
  <w:num w:numId="6" w16cid:durableId="167791007">
    <w:abstractNumId w:val="6"/>
  </w:num>
  <w:num w:numId="7" w16cid:durableId="308704885">
    <w:abstractNumId w:val="5"/>
  </w:num>
  <w:num w:numId="8" w16cid:durableId="1122918345">
    <w:abstractNumId w:val="4"/>
  </w:num>
  <w:num w:numId="9" w16cid:durableId="1776050566">
    <w:abstractNumId w:val="8"/>
  </w:num>
  <w:num w:numId="10" w16cid:durableId="1569925432">
    <w:abstractNumId w:val="3"/>
  </w:num>
  <w:num w:numId="11" w16cid:durableId="959727154">
    <w:abstractNumId w:val="2"/>
  </w:num>
  <w:num w:numId="12" w16cid:durableId="204755172">
    <w:abstractNumId w:val="1"/>
  </w:num>
  <w:num w:numId="13" w16cid:durableId="70838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B4"/>
    <w:rsid w:val="00010291"/>
    <w:rsid w:val="00012C31"/>
    <w:rsid w:val="000302EC"/>
    <w:rsid w:val="00034346"/>
    <w:rsid w:val="00045D76"/>
    <w:rsid w:val="00082E7C"/>
    <w:rsid w:val="000852A0"/>
    <w:rsid w:val="00087178"/>
    <w:rsid w:val="000A14D2"/>
    <w:rsid w:val="000D0779"/>
    <w:rsid w:val="000D74A4"/>
    <w:rsid w:val="000E14BF"/>
    <w:rsid w:val="000E33EA"/>
    <w:rsid w:val="00134402"/>
    <w:rsid w:val="00144332"/>
    <w:rsid w:val="001542DA"/>
    <w:rsid w:val="001570B2"/>
    <w:rsid w:val="001624C3"/>
    <w:rsid w:val="0016282D"/>
    <w:rsid w:val="00195F81"/>
    <w:rsid w:val="001972C4"/>
    <w:rsid w:val="001C36F7"/>
    <w:rsid w:val="001C5EF6"/>
    <w:rsid w:val="001D5991"/>
    <w:rsid w:val="001D6661"/>
    <w:rsid w:val="001E554E"/>
    <w:rsid w:val="001F7A4C"/>
    <w:rsid w:val="0020019A"/>
    <w:rsid w:val="00200599"/>
    <w:rsid w:val="002023DA"/>
    <w:rsid w:val="0020378B"/>
    <w:rsid w:val="00220400"/>
    <w:rsid w:val="00225367"/>
    <w:rsid w:val="00241C05"/>
    <w:rsid w:val="00263075"/>
    <w:rsid w:val="002637E0"/>
    <w:rsid w:val="00271BDA"/>
    <w:rsid w:val="002733AA"/>
    <w:rsid w:val="00274D67"/>
    <w:rsid w:val="00296031"/>
    <w:rsid w:val="002A068F"/>
    <w:rsid w:val="002B2EED"/>
    <w:rsid w:val="002B3A4D"/>
    <w:rsid w:val="002B75AA"/>
    <w:rsid w:val="002E7CDF"/>
    <w:rsid w:val="002F2677"/>
    <w:rsid w:val="00324A9B"/>
    <w:rsid w:val="00347957"/>
    <w:rsid w:val="00347A5B"/>
    <w:rsid w:val="00374F5F"/>
    <w:rsid w:val="00381ECC"/>
    <w:rsid w:val="003917B3"/>
    <w:rsid w:val="0039194A"/>
    <w:rsid w:val="003A36DE"/>
    <w:rsid w:val="003C2C15"/>
    <w:rsid w:val="003C7B04"/>
    <w:rsid w:val="003D119B"/>
    <w:rsid w:val="003D36E8"/>
    <w:rsid w:val="003F6872"/>
    <w:rsid w:val="004079F1"/>
    <w:rsid w:val="004201AD"/>
    <w:rsid w:val="00443BF3"/>
    <w:rsid w:val="0044626A"/>
    <w:rsid w:val="004611DB"/>
    <w:rsid w:val="00461993"/>
    <w:rsid w:val="004936B0"/>
    <w:rsid w:val="004E0D29"/>
    <w:rsid w:val="004E5CDF"/>
    <w:rsid w:val="004F157E"/>
    <w:rsid w:val="004F66FD"/>
    <w:rsid w:val="004F689B"/>
    <w:rsid w:val="0052777E"/>
    <w:rsid w:val="00533C02"/>
    <w:rsid w:val="0054297F"/>
    <w:rsid w:val="00567649"/>
    <w:rsid w:val="005940E5"/>
    <w:rsid w:val="00595A51"/>
    <w:rsid w:val="00597C04"/>
    <w:rsid w:val="005A0719"/>
    <w:rsid w:val="005A0D78"/>
    <w:rsid w:val="005D2D39"/>
    <w:rsid w:val="005E0FDF"/>
    <w:rsid w:val="005E5351"/>
    <w:rsid w:val="006269ED"/>
    <w:rsid w:val="0063390B"/>
    <w:rsid w:val="006449E5"/>
    <w:rsid w:val="00674EE2"/>
    <w:rsid w:val="00681A4A"/>
    <w:rsid w:val="0068245E"/>
    <w:rsid w:val="00684A8A"/>
    <w:rsid w:val="006946D2"/>
    <w:rsid w:val="0069500E"/>
    <w:rsid w:val="006973C3"/>
    <w:rsid w:val="006A274F"/>
    <w:rsid w:val="006C2CF5"/>
    <w:rsid w:val="006C5B7C"/>
    <w:rsid w:val="006D03D0"/>
    <w:rsid w:val="006D405F"/>
    <w:rsid w:val="006D6927"/>
    <w:rsid w:val="006D73DF"/>
    <w:rsid w:val="00701EFA"/>
    <w:rsid w:val="00702AF8"/>
    <w:rsid w:val="00713F12"/>
    <w:rsid w:val="0073180E"/>
    <w:rsid w:val="007322A5"/>
    <w:rsid w:val="00750BF6"/>
    <w:rsid w:val="007569D2"/>
    <w:rsid w:val="00761E75"/>
    <w:rsid w:val="007963A1"/>
    <w:rsid w:val="007A0EAC"/>
    <w:rsid w:val="007A4EDB"/>
    <w:rsid w:val="007B026C"/>
    <w:rsid w:val="007C0CFA"/>
    <w:rsid w:val="007D25ED"/>
    <w:rsid w:val="007D4A55"/>
    <w:rsid w:val="007D58E1"/>
    <w:rsid w:val="00814C01"/>
    <w:rsid w:val="0081608E"/>
    <w:rsid w:val="0083195F"/>
    <w:rsid w:val="00834305"/>
    <w:rsid w:val="008365E3"/>
    <w:rsid w:val="00862370"/>
    <w:rsid w:val="008649FF"/>
    <w:rsid w:val="008704C0"/>
    <w:rsid w:val="00873417"/>
    <w:rsid w:val="00897FB4"/>
    <w:rsid w:val="008B0818"/>
    <w:rsid w:val="008D7074"/>
    <w:rsid w:val="00900AED"/>
    <w:rsid w:val="00902A42"/>
    <w:rsid w:val="00903C0E"/>
    <w:rsid w:val="00907A27"/>
    <w:rsid w:val="00911C2D"/>
    <w:rsid w:val="009124DD"/>
    <w:rsid w:val="00914B33"/>
    <w:rsid w:val="0094423C"/>
    <w:rsid w:val="009661D9"/>
    <w:rsid w:val="00971CAF"/>
    <w:rsid w:val="009E4DE2"/>
    <w:rsid w:val="009F07D3"/>
    <w:rsid w:val="00A12D60"/>
    <w:rsid w:val="00A73A6B"/>
    <w:rsid w:val="00A95506"/>
    <w:rsid w:val="00AA702B"/>
    <w:rsid w:val="00AB123B"/>
    <w:rsid w:val="00AC5847"/>
    <w:rsid w:val="00AD02CA"/>
    <w:rsid w:val="00AF0D88"/>
    <w:rsid w:val="00B168F9"/>
    <w:rsid w:val="00B32333"/>
    <w:rsid w:val="00B368A1"/>
    <w:rsid w:val="00B53A24"/>
    <w:rsid w:val="00B617C9"/>
    <w:rsid w:val="00B87D53"/>
    <w:rsid w:val="00B90655"/>
    <w:rsid w:val="00BA20B4"/>
    <w:rsid w:val="00BA36A1"/>
    <w:rsid w:val="00BA6B10"/>
    <w:rsid w:val="00BD2104"/>
    <w:rsid w:val="00BD6DAD"/>
    <w:rsid w:val="00BE1D7E"/>
    <w:rsid w:val="00C12FB5"/>
    <w:rsid w:val="00C272E9"/>
    <w:rsid w:val="00C47AAF"/>
    <w:rsid w:val="00C67FD5"/>
    <w:rsid w:val="00C93A32"/>
    <w:rsid w:val="00CB7CEF"/>
    <w:rsid w:val="00CC04BE"/>
    <w:rsid w:val="00CC18DA"/>
    <w:rsid w:val="00CE754C"/>
    <w:rsid w:val="00CF207A"/>
    <w:rsid w:val="00CF2F96"/>
    <w:rsid w:val="00D32F28"/>
    <w:rsid w:val="00D529A9"/>
    <w:rsid w:val="00D63B4C"/>
    <w:rsid w:val="00D668A1"/>
    <w:rsid w:val="00D757C3"/>
    <w:rsid w:val="00D82708"/>
    <w:rsid w:val="00DA3333"/>
    <w:rsid w:val="00DA62A0"/>
    <w:rsid w:val="00DC02D5"/>
    <w:rsid w:val="00DC1F2A"/>
    <w:rsid w:val="00DC64AB"/>
    <w:rsid w:val="00DF5C9F"/>
    <w:rsid w:val="00E007D8"/>
    <w:rsid w:val="00E113EB"/>
    <w:rsid w:val="00E402F3"/>
    <w:rsid w:val="00E43EFE"/>
    <w:rsid w:val="00E93554"/>
    <w:rsid w:val="00EA70B6"/>
    <w:rsid w:val="00EE5548"/>
    <w:rsid w:val="00EE7D29"/>
    <w:rsid w:val="00EF7D6E"/>
    <w:rsid w:val="00F0092F"/>
    <w:rsid w:val="00F03394"/>
    <w:rsid w:val="00F0489C"/>
    <w:rsid w:val="00F12A85"/>
    <w:rsid w:val="00F13799"/>
    <w:rsid w:val="00F15090"/>
    <w:rsid w:val="00F32264"/>
    <w:rsid w:val="00F61578"/>
    <w:rsid w:val="00F80A75"/>
    <w:rsid w:val="00F825B0"/>
    <w:rsid w:val="00F9183D"/>
    <w:rsid w:val="00FC4EF1"/>
    <w:rsid w:val="00FC6CB7"/>
    <w:rsid w:val="00FE4E28"/>
    <w:rsid w:val="00F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DE7AE2"/>
  <w15:chartTrackingRefBased/>
  <w15:docId w15:val="{FE609355-AFA6-4BA3-96CA-6C2F4E78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doni MT" w:eastAsiaTheme="minorHAnsi" w:hAnsi="Bodoni MT" w:cstheme="minorBidi"/>
        <w:color w:val="572111" w:themeColor="text2"/>
        <w:sz w:val="24"/>
        <w:szCs w:val="24"/>
        <w:lang w:val="bg-BG" w:eastAsia="ja-JP" w:bidi="ar-SA"/>
      </w:rPr>
    </w:rPrDefault>
    <w:pPrDefault>
      <w:pPr>
        <w:spacing w:before="120" w:after="240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95F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semiHidden/>
    <w:qFormat/>
    <w:rsid w:val="00AB123B"/>
    <w:pPr>
      <w:keepNext/>
      <w:keepLines/>
      <w:spacing w:before="240" w:after="0"/>
      <w:ind w:left="0"/>
      <w:outlineLvl w:val="0"/>
    </w:pPr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3"/>
    <w:qFormat/>
    <w:rsid w:val="00AB123B"/>
    <w:pPr>
      <w:keepNext/>
      <w:keepLines/>
      <w:spacing w:before="40" w:after="0"/>
      <w:ind w:left="0"/>
      <w:outlineLvl w:val="1"/>
    </w:pPr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520010" w:themeColor="accent1" w:themeShade="80"/>
    </w:rPr>
  </w:style>
  <w:style w:type="paragraph" w:styleId="5">
    <w:name w:val="heading 5"/>
    <w:basedOn w:val="a"/>
    <w:next w:val="a"/>
    <w:link w:val="50"/>
    <w:uiPriority w:val="9"/>
    <w:semiHidden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520010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"/>
    <w:next w:val="a"/>
    <w:link w:val="90"/>
    <w:uiPriority w:val="9"/>
    <w:semiHidden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207A"/>
    <w:rPr>
      <w:color w:val="595959" w:themeColor="text1" w:themeTint="A6"/>
    </w:rPr>
  </w:style>
  <w:style w:type="paragraph" w:styleId="a4">
    <w:name w:val="Subtitle"/>
    <w:basedOn w:val="a"/>
    <w:link w:val="a5"/>
    <w:uiPriority w:val="1"/>
    <w:qFormat/>
    <w:rsid w:val="001D5991"/>
    <w:pPr>
      <w:spacing w:after="0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character" w:customStyle="1" w:styleId="a5">
    <w:name w:val="Подзаглавие Знак"/>
    <w:basedOn w:val="a0"/>
    <w:link w:val="a4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paragraph" w:styleId="a6">
    <w:name w:val="Title"/>
    <w:basedOn w:val="a"/>
    <w:link w:val="a7"/>
    <w:uiPriority w:val="1"/>
    <w:qFormat/>
    <w:rsid w:val="001D5991"/>
    <w:pPr>
      <w:spacing w:before="0" w:after="0" w:line="288" w:lineRule="auto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character" w:customStyle="1" w:styleId="a7">
    <w:name w:val="Заглавие Знак"/>
    <w:basedOn w:val="a0"/>
    <w:link w:val="a6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paragraph" w:styleId="a8">
    <w:name w:val="Date"/>
    <w:basedOn w:val="a"/>
    <w:link w:val="a9"/>
    <w:uiPriority w:val="2"/>
    <w:qFormat/>
    <w:rsid w:val="0016282D"/>
    <w:pPr>
      <w:spacing w:before="0"/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character" w:customStyle="1" w:styleId="a9">
    <w:name w:val="Дата Знак"/>
    <w:basedOn w:val="a0"/>
    <w:link w:val="a8"/>
    <w:uiPriority w:val="2"/>
    <w:rsid w:val="0016282D"/>
    <w:rPr>
      <w:rFonts w:asciiTheme="minorHAnsi" w:eastAsia="Candara" w:hAnsiTheme="minorHAnsi" w:cs="Times New Roman"/>
      <w:caps/>
      <w:color w:val="FFFFFF" w:themeColor="background1"/>
      <w:sz w:val="32"/>
      <w:szCs w:val="64"/>
    </w:rPr>
  </w:style>
  <w:style w:type="paragraph" w:customStyle="1" w:styleId="aa">
    <w:name w:val="Час"/>
    <w:basedOn w:val="a"/>
    <w:uiPriority w:val="2"/>
    <w:qFormat/>
    <w:rsid w:val="0016282D"/>
    <w:pPr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paragraph" w:customStyle="1" w:styleId="ab">
    <w:name w:val="Място"/>
    <w:basedOn w:val="a"/>
    <w:uiPriority w:val="3"/>
    <w:qFormat/>
    <w:rsid w:val="001D5991"/>
    <w:pPr>
      <w:spacing w:after="0"/>
      <w:ind w:left="0"/>
      <w:jc w:val="center"/>
    </w:pPr>
    <w:rPr>
      <w:rFonts w:eastAsia="Candara" w:cs="Times New Roman"/>
      <w:color w:val="FFFFFF" w:themeColor="background1"/>
      <w:sz w:val="32"/>
      <w:szCs w:val="64"/>
    </w:rPr>
  </w:style>
  <w:style w:type="paragraph" w:customStyle="1" w:styleId="ac">
    <w:name w:val="Информация за връзка"/>
    <w:basedOn w:val="a"/>
    <w:uiPriority w:val="4"/>
    <w:qFormat/>
    <w:rsid w:val="003D36E8"/>
    <w:pPr>
      <w:spacing w:before="0"/>
      <w:ind w:left="1598"/>
      <w:jc w:val="right"/>
    </w:pPr>
    <w:rPr>
      <w:b/>
      <w:color w:val="A50021" w:themeColor="accent1"/>
      <w:sz w:val="22"/>
      <w:szCs w:val="21"/>
    </w:rPr>
  </w:style>
  <w:style w:type="paragraph" w:styleId="ad">
    <w:name w:val="header"/>
    <w:basedOn w:val="a"/>
    <w:link w:val="ae"/>
    <w:uiPriority w:val="99"/>
    <w:semiHidden/>
    <w:rsid w:val="001570B2"/>
    <w:pPr>
      <w:spacing w:after="0"/>
    </w:pPr>
  </w:style>
  <w:style w:type="character" w:customStyle="1" w:styleId="ae">
    <w:name w:val="Горен колонтитул Знак"/>
    <w:basedOn w:val="a0"/>
    <w:link w:val="ad"/>
    <w:uiPriority w:val="99"/>
    <w:semiHidden/>
    <w:rsid w:val="00F12A85"/>
    <w:rPr>
      <w:rFonts w:ascii="Bodoni MT" w:hAnsi="Bodoni MT"/>
      <w:sz w:val="22"/>
      <w:szCs w:val="21"/>
    </w:rPr>
  </w:style>
  <w:style w:type="paragraph" w:styleId="af">
    <w:name w:val="footer"/>
    <w:basedOn w:val="a"/>
    <w:link w:val="af0"/>
    <w:uiPriority w:val="99"/>
    <w:semiHidden/>
    <w:rsid w:val="00E43EFE"/>
    <w:pPr>
      <w:spacing w:after="0"/>
    </w:pPr>
  </w:style>
  <w:style w:type="character" w:customStyle="1" w:styleId="af0">
    <w:name w:val="Долен колонтитул Знак"/>
    <w:basedOn w:val="a0"/>
    <w:link w:val="af"/>
    <w:uiPriority w:val="99"/>
    <w:semiHidden/>
    <w:rsid w:val="00F12A85"/>
    <w:rPr>
      <w:rFonts w:ascii="Bodoni MT" w:hAnsi="Bodoni MT"/>
      <w:sz w:val="22"/>
      <w:szCs w:val="21"/>
    </w:rPr>
  </w:style>
  <w:style w:type="character" w:customStyle="1" w:styleId="10">
    <w:name w:val="Заглавие 1 Знак"/>
    <w:basedOn w:val="a0"/>
    <w:link w:val="1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character" w:customStyle="1" w:styleId="20">
    <w:name w:val="Заглавие 2 Знак"/>
    <w:basedOn w:val="a0"/>
    <w:link w:val="2"/>
    <w:uiPriority w:val="3"/>
    <w:rsid w:val="00F12A85"/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F12A85"/>
    <w:rPr>
      <w:rFonts w:asciiTheme="majorHAnsi" w:eastAsiaTheme="majorEastAsia" w:hAnsiTheme="majorHAnsi" w:cstheme="majorBidi"/>
      <w:i/>
      <w:iCs/>
      <w:color w:val="520010" w:themeColor="accent1" w:themeShade="80"/>
      <w:sz w:val="22"/>
      <w:szCs w:val="21"/>
    </w:rPr>
  </w:style>
  <w:style w:type="character" w:customStyle="1" w:styleId="50">
    <w:name w:val="Заглавие 5 Знак"/>
    <w:basedOn w:val="a0"/>
    <w:link w:val="5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22"/>
      <w:szCs w:val="21"/>
    </w:rPr>
  </w:style>
  <w:style w:type="character" w:styleId="af1">
    <w:name w:val="Intense Emphasis"/>
    <w:basedOn w:val="a0"/>
    <w:uiPriority w:val="21"/>
    <w:semiHidden/>
    <w:unhideWhenUsed/>
    <w:qFormat/>
    <w:rsid w:val="00CF207A"/>
    <w:rPr>
      <w:i/>
      <w:iCs/>
      <w:color w:val="520010" w:themeColor="accent1" w:themeShade="80"/>
    </w:rPr>
  </w:style>
  <w:style w:type="paragraph" w:styleId="af2">
    <w:name w:val="Intense Quote"/>
    <w:basedOn w:val="a"/>
    <w:next w:val="a"/>
    <w:link w:val="af3"/>
    <w:uiPriority w:val="30"/>
    <w:semiHidden/>
    <w:unhideWhenUsed/>
    <w:qFormat/>
    <w:rsid w:val="00CF207A"/>
    <w:pPr>
      <w:pBdr>
        <w:top w:val="single" w:sz="4" w:space="10" w:color="520010" w:themeColor="accent1" w:themeShade="80"/>
        <w:bottom w:val="single" w:sz="4" w:space="10" w:color="520010" w:themeColor="accent1" w:themeShade="80"/>
      </w:pBdr>
      <w:spacing w:before="360" w:after="360"/>
      <w:ind w:left="864" w:right="864"/>
      <w:jc w:val="center"/>
    </w:pPr>
    <w:rPr>
      <w:i/>
      <w:iCs/>
      <w:color w:val="520010" w:themeColor="accent1" w:themeShade="80"/>
    </w:rPr>
  </w:style>
  <w:style w:type="character" w:customStyle="1" w:styleId="af3">
    <w:name w:val="Интензивно цитиране Знак"/>
    <w:basedOn w:val="a0"/>
    <w:link w:val="af2"/>
    <w:uiPriority w:val="30"/>
    <w:semiHidden/>
    <w:rsid w:val="00CF207A"/>
    <w:rPr>
      <w:i/>
      <w:iCs/>
      <w:color w:val="520010" w:themeColor="accent1" w:themeShade="80"/>
    </w:rPr>
  </w:style>
  <w:style w:type="character" w:styleId="af4">
    <w:name w:val="Intense Reference"/>
    <w:basedOn w:val="a0"/>
    <w:uiPriority w:val="32"/>
    <w:semiHidden/>
    <w:unhideWhenUsed/>
    <w:qFormat/>
    <w:rsid w:val="00CF207A"/>
    <w:rPr>
      <w:b/>
      <w:bCs/>
      <w:caps w:val="0"/>
      <w:smallCaps/>
      <w:color w:val="520010" w:themeColor="accent1" w:themeShade="80"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F207A"/>
    <w:pPr>
      <w:outlineLvl w:val="9"/>
    </w:pPr>
  </w:style>
  <w:style w:type="paragraph" w:styleId="af6">
    <w:name w:val="Block Text"/>
    <w:basedOn w:val="a"/>
    <w:uiPriority w:val="99"/>
    <w:semiHidden/>
    <w:unhideWhenUsed/>
    <w:rsid w:val="00CF207A"/>
    <w:pPr>
      <w:pBdr>
        <w:top w:val="single" w:sz="2" w:space="10" w:color="A50021" w:themeColor="accent1" w:shadow="1" w:frame="1"/>
        <w:left w:val="single" w:sz="2" w:space="10" w:color="A50021" w:themeColor="accent1" w:shadow="1" w:frame="1"/>
        <w:bottom w:val="single" w:sz="2" w:space="10" w:color="A50021" w:themeColor="accent1" w:shadow="1" w:frame="1"/>
        <w:right w:val="single" w:sz="2" w:space="10" w:color="A50021" w:themeColor="accent1" w:shadow="1" w:frame="1"/>
      </w:pBdr>
      <w:ind w:left="1152" w:right="1152"/>
    </w:pPr>
    <w:rPr>
      <w:rFonts w:eastAsiaTheme="minorEastAsia"/>
      <w:i/>
      <w:iCs/>
      <w:color w:val="520010" w:themeColor="accent1" w:themeShade="80"/>
    </w:rPr>
  </w:style>
  <w:style w:type="character" w:styleId="af7">
    <w:name w:val="Hyperlink"/>
    <w:basedOn w:val="a0"/>
    <w:uiPriority w:val="99"/>
    <w:semiHidden/>
    <w:unhideWhenUsed/>
    <w:rsid w:val="00CF207A"/>
    <w:rPr>
      <w:color w:val="520010" w:themeColor="accent1" w:themeShade="80"/>
      <w:u w:val="single"/>
    </w:rPr>
  </w:style>
  <w:style w:type="character" w:styleId="af8">
    <w:name w:val="FollowedHyperlink"/>
    <w:basedOn w:val="a0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af9">
    <w:name w:val="Table Grid"/>
    <w:basedOn w:val="a1"/>
    <w:uiPriority w:val="39"/>
    <w:rsid w:val="00897FB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 Accent 1"/>
    <w:basedOn w:val="a1"/>
    <w:uiPriority w:val="46"/>
    <w:rsid w:val="00897FB4"/>
    <w:pPr>
      <w:spacing w:after="0"/>
    </w:pPr>
    <w:tblPr>
      <w:tblStyleRowBandSize w:val="1"/>
      <w:tblStyleColBandSize w:val="1"/>
      <w:tblBorders>
        <w:top w:val="single" w:sz="4" w:space="0" w:color="FF7590" w:themeColor="accent1" w:themeTint="66"/>
        <w:left w:val="single" w:sz="4" w:space="0" w:color="FF7590" w:themeColor="accent1" w:themeTint="66"/>
        <w:bottom w:val="single" w:sz="4" w:space="0" w:color="FF7590" w:themeColor="accent1" w:themeTint="66"/>
        <w:right w:val="single" w:sz="4" w:space="0" w:color="FF7590" w:themeColor="accent1" w:themeTint="66"/>
        <w:insideH w:val="single" w:sz="4" w:space="0" w:color="FF7590" w:themeColor="accent1" w:themeTint="66"/>
        <w:insideV w:val="single" w:sz="4" w:space="0" w:color="FF75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2">
    <w:name w:val="Grid Table 4 Accent 2"/>
    <w:basedOn w:val="a1"/>
    <w:uiPriority w:val="49"/>
    <w:rsid w:val="00897FB4"/>
    <w:pPr>
      <w:spacing w:after="0"/>
    </w:pPr>
    <w:tblPr>
      <w:tblStyleRowBandSize w:val="1"/>
      <w:tblStyleColBandSize w:val="1"/>
      <w:tblBorders>
        <w:top w:val="single" w:sz="4" w:space="0" w:color="D75833" w:themeColor="accent2" w:themeTint="99"/>
        <w:left w:val="single" w:sz="4" w:space="0" w:color="D75833" w:themeColor="accent2" w:themeTint="99"/>
        <w:bottom w:val="single" w:sz="4" w:space="0" w:color="D75833" w:themeColor="accent2" w:themeTint="99"/>
        <w:right w:val="single" w:sz="4" w:space="0" w:color="D75833" w:themeColor="accent2" w:themeTint="99"/>
        <w:insideH w:val="single" w:sz="4" w:space="0" w:color="D75833" w:themeColor="accent2" w:themeTint="99"/>
        <w:insideV w:val="single" w:sz="4" w:space="0" w:color="D7583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2111" w:themeColor="accent2"/>
          <w:left w:val="single" w:sz="4" w:space="0" w:color="572111" w:themeColor="accent2"/>
          <w:bottom w:val="single" w:sz="4" w:space="0" w:color="572111" w:themeColor="accent2"/>
          <w:right w:val="single" w:sz="4" w:space="0" w:color="572111" w:themeColor="accent2"/>
          <w:insideH w:val="nil"/>
          <w:insideV w:val="nil"/>
        </w:tcBorders>
        <w:shd w:val="clear" w:color="auto" w:fill="572111" w:themeFill="accent2"/>
      </w:tcPr>
    </w:tblStylePr>
    <w:tblStylePr w:type="lastRow">
      <w:rPr>
        <w:b/>
        <w:bCs/>
      </w:rPr>
      <w:tblPr/>
      <w:tcPr>
        <w:tcBorders>
          <w:top w:val="double" w:sz="4" w:space="0" w:color="57211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7BA" w:themeFill="accent2" w:themeFillTint="33"/>
      </w:tcPr>
    </w:tblStylePr>
    <w:tblStylePr w:type="band1Horz">
      <w:tblPr/>
      <w:tcPr>
        <w:shd w:val="clear" w:color="auto" w:fill="F1C7BA" w:themeFill="accent2" w:themeFillTint="33"/>
      </w:tcPr>
    </w:tblStylePr>
  </w:style>
  <w:style w:type="paragraph" w:styleId="afa">
    <w:name w:val="No Spacing"/>
    <w:uiPriority w:val="98"/>
    <w:qFormat/>
    <w:rsid w:val="00A95506"/>
    <w:pPr>
      <w:spacing w:after="0"/>
    </w:pPr>
  </w:style>
  <w:style w:type="character" w:customStyle="1" w:styleId="80">
    <w:name w:val="Заглавие 8 Знак"/>
    <w:basedOn w:val="a0"/>
    <w:link w:val="8"/>
    <w:uiPriority w:val="9"/>
    <w:semiHidden/>
    <w:rsid w:val="00F12A85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F12A8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afb">
    <w:name w:val="caption"/>
    <w:basedOn w:val="a"/>
    <w:next w:val="a"/>
    <w:uiPriority w:val="35"/>
    <w:semiHidden/>
    <w:unhideWhenUsed/>
    <w:qFormat/>
    <w:rsid w:val="00AB123B"/>
    <w:pPr>
      <w:spacing w:after="200"/>
    </w:pPr>
    <w:rPr>
      <w:i/>
      <w:iCs/>
      <w:sz w:val="22"/>
      <w:szCs w:val="18"/>
    </w:rPr>
  </w:style>
  <w:style w:type="paragraph" w:styleId="afc">
    <w:name w:val="Balloon Text"/>
    <w:basedOn w:val="a"/>
    <w:link w:val="afd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8"/>
    </w:rPr>
  </w:style>
  <w:style w:type="character" w:customStyle="1" w:styleId="afd">
    <w:name w:val="Изнесен текст Знак"/>
    <w:basedOn w:val="a0"/>
    <w:link w:val="afc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3">
    <w:name w:val="Body Text 3"/>
    <w:basedOn w:val="a"/>
    <w:link w:val="30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AB123B"/>
    <w:rPr>
      <w:sz w:val="22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AB123B"/>
    <w:rPr>
      <w:sz w:val="22"/>
      <w:szCs w:val="16"/>
    </w:rPr>
  </w:style>
  <w:style w:type="character" w:styleId="afe">
    <w:name w:val="annotation reference"/>
    <w:basedOn w:val="a0"/>
    <w:uiPriority w:val="99"/>
    <w:semiHidden/>
    <w:unhideWhenUsed/>
    <w:rsid w:val="00AB123B"/>
    <w:rPr>
      <w:sz w:val="22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AB123B"/>
    <w:rPr>
      <w:sz w:val="22"/>
      <w:szCs w:val="20"/>
    </w:rPr>
  </w:style>
  <w:style w:type="character" w:customStyle="1" w:styleId="aff0">
    <w:name w:val="Текст на коментар Знак"/>
    <w:basedOn w:val="a0"/>
    <w:link w:val="aff"/>
    <w:uiPriority w:val="99"/>
    <w:semiHidden/>
    <w:rsid w:val="00AB123B"/>
    <w:rPr>
      <w:sz w:val="22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AB123B"/>
    <w:rPr>
      <w:b/>
      <w:bCs/>
    </w:rPr>
  </w:style>
  <w:style w:type="character" w:customStyle="1" w:styleId="aff2">
    <w:name w:val="Предмет на коментар Знак"/>
    <w:basedOn w:val="aff0"/>
    <w:link w:val="aff1"/>
    <w:uiPriority w:val="99"/>
    <w:semiHidden/>
    <w:rsid w:val="00AB123B"/>
    <w:rPr>
      <w:b/>
      <w:bCs/>
      <w:sz w:val="22"/>
      <w:szCs w:val="20"/>
    </w:rPr>
  </w:style>
  <w:style w:type="paragraph" w:styleId="aff3">
    <w:name w:val="Document Map"/>
    <w:basedOn w:val="a"/>
    <w:link w:val="aff4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aff4">
    <w:name w:val="План на документа Знак"/>
    <w:basedOn w:val="a0"/>
    <w:link w:val="aff3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aff5">
    <w:name w:val="endnote text"/>
    <w:basedOn w:val="a"/>
    <w:link w:val="aff6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6">
    <w:name w:val="Текст на бележка в края Знак"/>
    <w:basedOn w:val="a0"/>
    <w:link w:val="aff5"/>
    <w:uiPriority w:val="99"/>
    <w:semiHidden/>
    <w:rsid w:val="00AB123B"/>
    <w:rPr>
      <w:sz w:val="22"/>
      <w:szCs w:val="20"/>
    </w:rPr>
  </w:style>
  <w:style w:type="paragraph" w:styleId="aff7">
    <w:name w:val="envelope return"/>
    <w:basedOn w:val="a"/>
    <w:uiPriority w:val="99"/>
    <w:semiHidden/>
    <w:unhideWhenUsed/>
    <w:rsid w:val="00AB123B"/>
    <w:pPr>
      <w:spacing w:after="0"/>
    </w:pPr>
    <w:rPr>
      <w:rFonts w:asciiTheme="majorHAnsi" w:eastAsiaTheme="majorEastAsia" w:hAnsiTheme="majorHAnsi" w:cstheme="majorBidi"/>
      <w:sz w:val="22"/>
      <w:szCs w:val="20"/>
    </w:rPr>
  </w:style>
  <w:style w:type="paragraph" w:styleId="aff8">
    <w:name w:val="footnote text"/>
    <w:basedOn w:val="a"/>
    <w:link w:val="aff9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9">
    <w:name w:val="Текст под линия Знак"/>
    <w:basedOn w:val="a0"/>
    <w:link w:val="aff8"/>
    <w:uiPriority w:val="99"/>
    <w:semiHidden/>
    <w:rsid w:val="00AB123B"/>
    <w:rPr>
      <w:sz w:val="22"/>
      <w:szCs w:val="20"/>
    </w:rPr>
  </w:style>
  <w:style w:type="character" w:styleId="HTML">
    <w:name w:val="HTML Code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0"/>
    </w:rPr>
  </w:style>
  <w:style w:type="character" w:customStyle="1" w:styleId="HTML2">
    <w:name w:val="HTML стандартен Знак"/>
    <w:basedOn w:val="a0"/>
    <w:link w:val="HTML1"/>
    <w:uiPriority w:val="99"/>
    <w:semiHidden/>
    <w:rsid w:val="00AB123B"/>
    <w:rPr>
      <w:rFonts w:ascii="Consolas" w:hAnsi="Consolas"/>
      <w:sz w:val="22"/>
      <w:szCs w:val="20"/>
    </w:rPr>
  </w:style>
  <w:style w:type="character" w:styleId="HTML3">
    <w:name w:val="HTML Typewriter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affa">
    <w:name w:val="macro"/>
    <w:link w:val="affb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b">
    <w:name w:val="Текст на макрос Знак"/>
    <w:basedOn w:val="a0"/>
    <w:link w:val="affa"/>
    <w:uiPriority w:val="99"/>
    <w:semiHidden/>
    <w:rsid w:val="00AB123B"/>
    <w:rPr>
      <w:rFonts w:ascii="Consolas" w:hAnsi="Consolas"/>
      <w:sz w:val="22"/>
      <w:szCs w:val="20"/>
    </w:rPr>
  </w:style>
  <w:style w:type="paragraph" w:styleId="affc">
    <w:name w:val="Plain Text"/>
    <w:basedOn w:val="a"/>
    <w:link w:val="affd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1"/>
    </w:rPr>
  </w:style>
  <w:style w:type="character" w:customStyle="1" w:styleId="affd">
    <w:name w:val="Обикновен текст Знак"/>
    <w:basedOn w:val="a0"/>
    <w:link w:val="affc"/>
    <w:uiPriority w:val="99"/>
    <w:semiHidden/>
    <w:rsid w:val="00AB123B"/>
    <w:rPr>
      <w:rFonts w:ascii="Consolas" w:hAnsi="Consolas"/>
      <w:sz w:val="22"/>
      <w:szCs w:val="21"/>
    </w:rPr>
  </w:style>
  <w:style w:type="paragraph" w:customStyle="1" w:styleId="affe">
    <w:name w:val="Въведение"/>
    <w:basedOn w:val="a"/>
    <w:qFormat/>
    <w:rsid w:val="006269ED"/>
    <w:pPr>
      <w:ind w:left="0"/>
      <w:jc w:val="center"/>
    </w:pPr>
    <w:rPr>
      <w:caps/>
      <w:color w:val="FFFFFF" w:themeColor="background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fi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Lo\AppData\Roaming\Microsoft\&#1064;&#1072;&#1073;&#1083;&#1086;&#1085;&#1080;\&#1045;&#1083;&#1077;&#1075;&#1072;&#1085;&#1090;&#1085;&#1072;%20&#1087;&#1088;&#1086;&#1083;&#1077;&#1090;&#1085;&#1072;%20&#1083;&#1080;&#1089;&#1090;&#1086;&#1074;&#1082;&#1072;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Organic">
  <a:themeElements>
    <a:clrScheme name="Spring Template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A50021"/>
      </a:accent1>
      <a:accent2>
        <a:srgbClr val="57211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ustom 4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0BF7F3-F1E0-4613-B466-1659C588D7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8E6F7B-722A-41D2-AA80-9842322686F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D89A883A-DF7F-45F9-AAF1-FEE36C5BE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E8F7AC-5FC9-4CA8-8DE0-0971A459A4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Елегантна пролетна листовка</Template>
  <TotalTime>119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Марианела Ц. Александрова-Симова</dc:creator>
  <cp:keywords/>
  <dc:description/>
  <cp:lastModifiedBy>Марианела Ц. Александрова-Симова</cp:lastModifiedBy>
  <cp:revision>63</cp:revision>
  <dcterms:created xsi:type="dcterms:W3CDTF">2024-11-12T09:00:00Z</dcterms:created>
  <dcterms:modified xsi:type="dcterms:W3CDTF">2024-11-12T11:05:00Z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